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AF936" w14:textId="77777777" w:rsidR="00F006C1" w:rsidRDefault="00F006C1"/>
    <w:p w14:paraId="05C73ED3" w14:textId="77777777" w:rsidR="00F006C1" w:rsidRDefault="00F006C1"/>
    <w:p w14:paraId="47C1CC97" w14:textId="77777777" w:rsidR="00F006C1" w:rsidRDefault="00F006C1" w:rsidP="00F006C1">
      <w:pPr>
        <w:pStyle w:val="Heading1"/>
      </w:pPr>
    </w:p>
    <w:p w14:paraId="70D29B12" w14:textId="77777777" w:rsidR="00F006C1" w:rsidRDefault="00F006C1"/>
    <w:p w14:paraId="5A93F6CD" w14:textId="77777777" w:rsidR="00F006C1" w:rsidRDefault="00F006C1"/>
    <w:p w14:paraId="796FFAA6" w14:textId="77777777" w:rsidR="004036BB" w:rsidRDefault="004036BB"/>
    <w:p w14:paraId="57EFACE3" w14:textId="77777777" w:rsidR="004036BB" w:rsidRDefault="004036BB"/>
    <w:p w14:paraId="20C8609A" w14:textId="77777777" w:rsidR="00291492" w:rsidRDefault="00291492">
      <w:r>
        <w:rPr>
          <w:noProof/>
          <w:lang w:eastAsia="en-GB"/>
        </w:rPr>
        <w:drawing>
          <wp:inline distT="0" distB="0" distL="0" distR="0" wp14:anchorId="44D07791" wp14:editId="0C87E061">
            <wp:extent cx="1143000" cy="292608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427" cy="29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A925" w14:textId="77777777" w:rsidR="00F006C1" w:rsidRDefault="00F006C1"/>
    <w:p w14:paraId="131BC8EF" w14:textId="77777777" w:rsidR="00291492" w:rsidRDefault="00487CF2" w:rsidP="00291492">
      <w:pPr>
        <w:pStyle w:val="Title"/>
      </w:pPr>
      <w:r>
        <w:t>Website Project Document</w:t>
      </w:r>
    </w:p>
    <w:p w14:paraId="2BF84028" w14:textId="77777777" w:rsidR="00291492" w:rsidRDefault="00EC1A39" w:rsidP="00291492">
      <w:pPr>
        <w:pStyle w:val="Heading2"/>
      </w:pPr>
      <w:r>
        <w:t xml:space="preserve">Wales Centre for Advanced Batch Manufacturing </w:t>
      </w:r>
    </w:p>
    <w:p w14:paraId="6DC2155F" w14:textId="77777777" w:rsidR="00F006C1" w:rsidRDefault="00F006C1" w:rsidP="00F006C1"/>
    <w:p w14:paraId="49BACB5B" w14:textId="77777777" w:rsidR="00F006C1" w:rsidRDefault="00F006C1" w:rsidP="00F006C1"/>
    <w:p w14:paraId="1E1846FD" w14:textId="77777777" w:rsidR="00F006C1" w:rsidRDefault="00F006C1" w:rsidP="00F006C1"/>
    <w:p w14:paraId="24682517" w14:textId="77777777" w:rsidR="00F006C1" w:rsidRDefault="00F006C1" w:rsidP="00F006C1"/>
    <w:p w14:paraId="4A639A47" w14:textId="77777777" w:rsidR="00F006C1" w:rsidRDefault="00F006C1" w:rsidP="00F006C1"/>
    <w:p w14:paraId="6A227519" w14:textId="77777777" w:rsidR="004036BB" w:rsidRDefault="004036BB" w:rsidP="00F006C1"/>
    <w:p w14:paraId="46F34215" w14:textId="77777777" w:rsidR="00487CF2" w:rsidRDefault="00487CF2" w:rsidP="00F006C1"/>
    <w:p w14:paraId="7D3AFF16" w14:textId="77777777" w:rsidR="00487CF2" w:rsidRDefault="00487CF2" w:rsidP="00F006C1"/>
    <w:p w14:paraId="5B58D891" w14:textId="77777777" w:rsidR="00F006C1" w:rsidRDefault="00F006C1" w:rsidP="00F006C1"/>
    <w:p w14:paraId="7A7909F7" w14:textId="77777777" w:rsidR="00F006C1" w:rsidRDefault="00F006C1" w:rsidP="00F006C1"/>
    <w:p w14:paraId="10803A06" w14:textId="77777777" w:rsidR="00CB383B" w:rsidRDefault="00291492" w:rsidP="00F006C1">
      <w:r w:rsidRPr="00054012">
        <w:rPr>
          <w:noProof/>
          <w:lang w:eastAsia="en-GB"/>
        </w:rPr>
        <w:drawing>
          <wp:inline distT="0" distB="0" distL="0" distR="0" wp14:anchorId="53B78F87" wp14:editId="440A00EA">
            <wp:extent cx="958215" cy="445770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EC43C" w14:textId="77777777" w:rsidR="0018568A" w:rsidRDefault="00F006C1" w:rsidP="00F006C1">
      <w:r>
        <w:t xml:space="preserve">Private &amp; Confidential </w:t>
      </w:r>
      <w:proofErr w:type="spellStart"/>
      <w:r>
        <w:t>Creo</w:t>
      </w:r>
      <w:proofErr w:type="spellEnd"/>
      <w:r>
        <w:t xml:space="preserve"> Interactive Ltd 2014</w:t>
      </w:r>
    </w:p>
    <w:p w14:paraId="66344931" w14:textId="77777777" w:rsidR="0018568A" w:rsidRDefault="0018568A" w:rsidP="0018568A">
      <w:pPr>
        <w:rPr>
          <w:lang w:eastAsia="en-GB"/>
        </w:rPr>
      </w:pPr>
    </w:p>
    <w:p w14:paraId="42658FB9" w14:textId="5B7D4405" w:rsidR="00487CF2" w:rsidRPr="00487CF2" w:rsidRDefault="00487CF2" w:rsidP="00CB383B">
      <w:pPr>
        <w:pStyle w:val="Heading1"/>
      </w:pPr>
      <w:r>
        <w:t>Project Information</w:t>
      </w:r>
    </w:p>
    <w:p w14:paraId="5A45D5FB" w14:textId="6484E161" w:rsidR="00487CF2" w:rsidRPr="00FE520E" w:rsidRDefault="007A2A74" w:rsidP="00487CF2">
      <w:pPr>
        <w:pStyle w:val="Heading2"/>
      </w:pPr>
      <w:r>
        <w:t>1</w:t>
      </w:r>
      <w:r w:rsidR="00487CF2" w:rsidRPr="00FE520E">
        <w:t>. Domain Information</w:t>
      </w:r>
    </w:p>
    <w:tbl>
      <w:tblPr>
        <w:tblStyle w:val="TableGrid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28"/>
        <w:gridCol w:w="5306"/>
      </w:tblGrid>
      <w:tr w:rsidR="00487CF2" w:rsidRPr="003344DD" w14:paraId="28316D9A" w14:textId="77777777" w:rsidTr="00487CF2">
        <w:trPr>
          <w:trHeight w:val="463"/>
        </w:trPr>
        <w:tc>
          <w:tcPr>
            <w:tcW w:w="3828" w:type="dxa"/>
            <w:tcMar>
              <w:top w:w="57" w:type="dxa"/>
              <w:bottom w:w="57" w:type="dxa"/>
            </w:tcMar>
          </w:tcPr>
          <w:p w14:paraId="442EF4CC" w14:textId="77777777" w:rsidR="00487CF2" w:rsidRPr="00DF0785" w:rsidRDefault="00487CF2" w:rsidP="00487CF2">
            <w:pPr>
              <w:pStyle w:val="TableStyle0"/>
            </w:pPr>
            <w:r w:rsidRPr="00EC1146">
              <w:t xml:space="preserve">Primary Domain Name:  </w:t>
            </w:r>
          </w:p>
        </w:tc>
        <w:tc>
          <w:tcPr>
            <w:tcW w:w="5306" w:type="dxa"/>
            <w:tcMar>
              <w:top w:w="57" w:type="dxa"/>
              <w:bottom w:w="57" w:type="dxa"/>
            </w:tcMar>
          </w:tcPr>
          <w:p w14:paraId="5871FE30" w14:textId="77777777" w:rsidR="00487CF2" w:rsidRPr="003344DD" w:rsidRDefault="009926CB" w:rsidP="00A847EC">
            <w:pPr>
              <w:pStyle w:val="Tablestyle"/>
            </w:pPr>
            <w:r w:rsidRPr="003344DD">
              <w:t xml:space="preserve">cbmwales.co.uk </w:t>
            </w:r>
          </w:p>
        </w:tc>
      </w:tr>
      <w:tr w:rsidR="00487CF2" w:rsidRPr="003344DD" w14:paraId="56D6B6A2" w14:textId="77777777" w:rsidTr="00487CF2">
        <w:trPr>
          <w:trHeight w:val="463"/>
        </w:trPr>
        <w:tc>
          <w:tcPr>
            <w:tcW w:w="3828" w:type="dxa"/>
            <w:tcMar>
              <w:top w:w="57" w:type="dxa"/>
              <w:bottom w:w="57" w:type="dxa"/>
            </w:tcMar>
          </w:tcPr>
          <w:p w14:paraId="0B467195" w14:textId="77777777" w:rsidR="00487CF2" w:rsidRPr="00DF0785" w:rsidRDefault="00487CF2" w:rsidP="00487CF2">
            <w:pPr>
              <w:pStyle w:val="TableStyle0"/>
            </w:pPr>
            <w:r w:rsidRPr="00EC1146">
              <w:t>Secondary Domain Name:</w:t>
            </w:r>
          </w:p>
        </w:tc>
        <w:tc>
          <w:tcPr>
            <w:tcW w:w="5306" w:type="dxa"/>
            <w:tcMar>
              <w:top w:w="57" w:type="dxa"/>
              <w:bottom w:w="57" w:type="dxa"/>
            </w:tcMar>
          </w:tcPr>
          <w:p w14:paraId="2880234B" w14:textId="45BDD816" w:rsidR="00487CF2" w:rsidRPr="003344DD" w:rsidRDefault="004801D1" w:rsidP="00A847EC">
            <w:pPr>
              <w:pStyle w:val="Tablestyle"/>
            </w:pPr>
            <w:r>
              <w:t>cbmcymru.co.uk</w:t>
            </w:r>
          </w:p>
        </w:tc>
      </w:tr>
      <w:tr w:rsidR="00487CF2" w:rsidRPr="003344DD" w14:paraId="35346291" w14:textId="77777777" w:rsidTr="00487CF2">
        <w:trPr>
          <w:trHeight w:val="463"/>
        </w:trPr>
        <w:tc>
          <w:tcPr>
            <w:tcW w:w="3828" w:type="dxa"/>
            <w:tcMar>
              <w:top w:w="57" w:type="dxa"/>
              <w:bottom w:w="57" w:type="dxa"/>
            </w:tcMar>
          </w:tcPr>
          <w:p w14:paraId="06293C26" w14:textId="77777777" w:rsidR="00487CF2" w:rsidRPr="00DF0785" w:rsidRDefault="00487CF2" w:rsidP="00487CF2">
            <w:pPr>
              <w:pStyle w:val="TableStyle0"/>
            </w:pPr>
            <w:r w:rsidRPr="00EC1146">
              <w:t>Domain(s) transferred to:</w:t>
            </w:r>
          </w:p>
        </w:tc>
        <w:tc>
          <w:tcPr>
            <w:tcW w:w="5306" w:type="dxa"/>
            <w:tcMar>
              <w:top w:w="57" w:type="dxa"/>
              <w:bottom w:w="57" w:type="dxa"/>
            </w:tcMar>
          </w:tcPr>
          <w:p w14:paraId="76F5225E" w14:textId="77777777" w:rsidR="00487CF2" w:rsidRPr="003344DD" w:rsidRDefault="00CA5D8A" w:rsidP="00A847EC">
            <w:pPr>
              <w:pStyle w:val="Tablestyle"/>
            </w:pPr>
            <w:r w:rsidRPr="003344DD">
              <w:t>n/a</w:t>
            </w:r>
          </w:p>
        </w:tc>
      </w:tr>
    </w:tbl>
    <w:p w14:paraId="35B6163D" w14:textId="77777777" w:rsidR="00487CF2" w:rsidRPr="00C83A44" w:rsidRDefault="00487CF2" w:rsidP="00487CF2">
      <w:pPr>
        <w:pStyle w:val="Paragraph"/>
        <w:rPr>
          <w:color w:val="auto"/>
        </w:rPr>
      </w:pPr>
    </w:p>
    <w:p w14:paraId="257FF987" w14:textId="77777777" w:rsidR="00487CF2" w:rsidRDefault="00487CF2" w:rsidP="00487CF2">
      <w:r w:rsidRPr="00FE520E">
        <w:rPr>
          <w:rStyle w:val="Strong"/>
        </w:rPr>
        <w:t>Please Note</w:t>
      </w:r>
      <w:r w:rsidRPr="00C83A44">
        <w:rPr>
          <w:b/>
          <w:color w:val="auto"/>
        </w:rPr>
        <w:t xml:space="preserve"> </w:t>
      </w:r>
      <w:r w:rsidRPr="00EC1146">
        <w:rPr>
          <w:color w:val="0F243E" w:themeColor="text2" w:themeShade="80"/>
        </w:rPr>
        <w:t>-</w:t>
      </w:r>
      <w:r>
        <w:t xml:space="preserve"> A £35 charge is applied for each domain transfer.</w:t>
      </w:r>
    </w:p>
    <w:p w14:paraId="399481F1" w14:textId="6C42D89F" w:rsidR="00487CF2" w:rsidRPr="00FE520E" w:rsidRDefault="00487CF2" w:rsidP="00487CF2">
      <w:pPr>
        <w:pStyle w:val="Heading2"/>
      </w:pPr>
      <w:r>
        <w:br/>
      </w:r>
      <w:r w:rsidR="007A2A74">
        <w:t>2</w:t>
      </w:r>
      <w:r w:rsidRPr="00FE520E">
        <w:t>. Email Information</w:t>
      </w:r>
    </w:p>
    <w:tbl>
      <w:tblPr>
        <w:tblStyle w:val="TableGrid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28"/>
        <w:gridCol w:w="5306"/>
      </w:tblGrid>
      <w:tr w:rsidR="00487CF2" w14:paraId="3F2E8EF2" w14:textId="77777777" w:rsidTr="00487CF2">
        <w:trPr>
          <w:trHeight w:val="729"/>
        </w:trPr>
        <w:tc>
          <w:tcPr>
            <w:tcW w:w="3828" w:type="dxa"/>
            <w:tcMar>
              <w:top w:w="113" w:type="dxa"/>
            </w:tcMar>
          </w:tcPr>
          <w:p w14:paraId="1149C27C" w14:textId="77777777" w:rsidR="00487CF2" w:rsidRPr="00FE520E" w:rsidRDefault="00487CF2" w:rsidP="00487CF2">
            <w:pPr>
              <w:pStyle w:val="TableStyle0"/>
            </w:pPr>
            <w:r w:rsidRPr="00FE520E">
              <w:t>Who will handle the e-mails for this</w:t>
            </w:r>
          </w:p>
          <w:p w14:paraId="55B6D0E8" w14:textId="77777777" w:rsidR="00487CF2" w:rsidRPr="00FE520E" w:rsidRDefault="00487CF2" w:rsidP="00487CF2">
            <w:pPr>
              <w:pStyle w:val="TableStyle0"/>
            </w:pPr>
            <w:proofErr w:type="gramStart"/>
            <w:r w:rsidRPr="00FE520E">
              <w:t>domain</w:t>
            </w:r>
            <w:proofErr w:type="gramEnd"/>
            <w:r w:rsidRPr="00FE520E">
              <w:t>?</w:t>
            </w:r>
          </w:p>
        </w:tc>
        <w:tc>
          <w:tcPr>
            <w:tcW w:w="5306" w:type="dxa"/>
          </w:tcPr>
          <w:p w14:paraId="61794785" w14:textId="77777777" w:rsidR="00487CF2" w:rsidRPr="003344DD" w:rsidRDefault="00CA5D8A" w:rsidP="00A847EC">
            <w:pPr>
              <w:pStyle w:val="Tablestyle"/>
            </w:pPr>
            <w:r w:rsidRPr="003344DD">
              <w:t>Wayne Whittle, IT Systems Manager, UW Registry</w:t>
            </w:r>
          </w:p>
          <w:p w14:paraId="04B9A119" w14:textId="77777777" w:rsidR="00CA5D8A" w:rsidRPr="00A847EC" w:rsidRDefault="001C27CD" w:rsidP="00A847EC">
            <w:pPr>
              <w:pStyle w:val="Tablestyle"/>
            </w:pPr>
            <w:hyperlink r:id="rId11" w:history="1">
              <w:r w:rsidR="00CA5D8A" w:rsidRPr="00A847EC">
                <w:rPr>
                  <w:rStyle w:val="Hyperlink"/>
                  <w:u w:val="none"/>
                </w:rPr>
                <w:t>w.whittle@wales.ac.uk</w:t>
              </w:r>
            </w:hyperlink>
          </w:p>
          <w:p w14:paraId="6065DF26" w14:textId="77777777" w:rsidR="00CA5D8A" w:rsidRPr="003344DD" w:rsidRDefault="00944257" w:rsidP="00A847EC">
            <w:pPr>
              <w:pStyle w:val="Tablestyle"/>
            </w:pPr>
            <w:r w:rsidRPr="003344DD">
              <w:t>02920 376964 / 02920 375056</w:t>
            </w:r>
          </w:p>
        </w:tc>
      </w:tr>
      <w:tr w:rsidR="00487CF2" w14:paraId="4CB72DB5" w14:textId="77777777" w:rsidTr="00487CF2">
        <w:trPr>
          <w:trHeight w:val="569"/>
        </w:trPr>
        <w:tc>
          <w:tcPr>
            <w:tcW w:w="3828" w:type="dxa"/>
            <w:tcMar>
              <w:top w:w="113" w:type="dxa"/>
            </w:tcMar>
          </w:tcPr>
          <w:p w14:paraId="782EA118" w14:textId="77777777" w:rsidR="00487CF2" w:rsidRPr="00FE520E" w:rsidRDefault="00487CF2" w:rsidP="00487CF2">
            <w:pPr>
              <w:pStyle w:val="TableStyle0"/>
            </w:pPr>
            <w:r w:rsidRPr="00FE520E">
              <w:t>Email Addresses required:</w:t>
            </w:r>
          </w:p>
        </w:tc>
        <w:tc>
          <w:tcPr>
            <w:tcW w:w="5306" w:type="dxa"/>
          </w:tcPr>
          <w:p w14:paraId="2FE704FD" w14:textId="77777777" w:rsidR="00487CF2" w:rsidRPr="003344DD" w:rsidRDefault="00944257" w:rsidP="00A847EC">
            <w:pPr>
              <w:pStyle w:val="Tablestyle"/>
            </w:pPr>
            <w:r w:rsidRPr="003344DD">
              <w:t>Lloyd.stoker@cbmwales.co.uk</w:t>
            </w:r>
          </w:p>
        </w:tc>
      </w:tr>
      <w:tr w:rsidR="00487CF2" w14:paraId="2EEA4C09" w14:textId="77777777" w:rsidTr="00487CF2">
        <w:trPr>
          <w:trHeight w:val="759"/>
        </w:trPr>
        <w:tc>
          <w:tcPr>
            <w:tcW w:w="3828" w:type="dxa"/>
            <w:tcMar>
              <w:top w:w="113" w:type="dxa"/>
            </w:tcMar>
          </w:tcPr>
          <w:p w14:paraId="2A6163C1" w14:textId="77777777" w:rsidR="00487CF2" w:rsidRPr="00FE520E" w:rsidRDefault="00487CF2" w:rsidP="00487CF2">
            <w:pPr>
              <w:pStyle w:val="TableStyle0"/>
            </w:pPr>
            <w:r w:rsidRPr="00FE520E">
              <w:t>What is your preferred email address</w:t>
            </w:r>
          </w:p>
          <w:p w14:paraId="753CA546" w14:textId="77777777" w:rsidR="00487CF2" w:rsidRPr="00FE520E" w:rsidRDefault="00487CF2" w:rsidP="00487CF2">
            <w:pPr>
              <w:pStyle w:val="TableStyle0"/>
            </w:pPr>
            <w:r w:rsidRPr="00FE520E">
              <w:t>for any contact form(s)on the</w:t>
            </w:r>
          </w:p>
          <w:p w14:paraId="329D572E" w14:textId="77777777" w:rsidR="00487CF2" w:rsidRPr="00FE520E" w:rsidRDefault="00487CF2" w:rsidP="00487CF2">
            <w:pPr>
              <w:pStyle w:val="TableStyle0"/>
            </w:pPr>
            <w:r w:rsidRPr="00FE520E">
              <w:t>website:</w:t>
            </w:r>
          </w:p>
        </w:tc>
        <w:tc>
          <w:tcPr>
            <w:tcW w:w="5306" w:type="dxa"/>
          </w:tcPr>
          <w:p w14:paraId="06622C7F" w14:textId="77777777" w:rsidR="00944F39" w:rsidRPr="00944F39" w:rsidRDefault="00944F39" w:rsidP="00A847EC">
            <w:pPr>
              <w:pStyle w:val="Tablestyle"/>
              <w:rPr>
                <w:rFonts w:cs="Arial"/>
                <w:u w:color="6C6C6C"/>
                <w:lang w:val="en-US"/>
              </w:rPr>
            </w:pPr>
            <w:r w:rsidRPr="00944F39">
              <w:rPr>
                <w:rFonts w:cs="Arial"/>
                <w:u w:val="single" w:color="6C6C6C"/>
                <w:lang w:val="en-US"/>
              </w:rPr>
              <w:t>e</w:t>
            </w:r>
            <w:hyperlink r:id="rId12" w:history="1">
              <w:r w:rsidRPr="00944F39">
                <w:rPr>
                  <w:rFonts w:cs="Arial"/>
                  <w:u w:val="single" w:color="6C6C6C"/>
                  <w:lang w:val="en-US"/>
                </w:rPr>
                <w:t>nquiries@CBMwales.co.uk</w:t>
              </w:r>
            </w:hyperlink>
          </w:p>
          <w:p w14:paraId="75E4ECB8" w14:textId="7F51C3AC" w:rsidR="00944F39" w:rsidRPr="00944F39" w:rsidRDefault="00944F39" w:rsidP="00A847EC">
            <w:pPr>
              <w:pStyle w:val="Tablestyle"/>
              <w:rPr>
                <w:rFonts w:cs="Arial"/>
              </w:rPr>
            </w:pPr>
            <w:r w:rsidRPr="00944F39">
              <w:rPr>
                <w:rFonts w:cs="Arial"/>
                <w:u w:color="6C6C6C"/>
                <w:lang w:val="en-US"/>
              </w:rPr>
              <w:t>g</w:t>
            </w:r>
            <w:hyperlink r:id="rId13" w:history="1">
              <w:r w:rsidRPr="00944F39">
                <w:rPr>
                  <w:rFonts w:cs="Arial"/>
                  <w:u w:val="single" w:color="6C6C6C"/>
                  <w:lang w:val="en-US"/>
                </w:rPr>
                <w:t>wybodaeth@CBMcymru.co.uk</w:t>
              </w:r>
            </w:hyperlink>
          </w:p>
          <w:p w14:paraId="21ACE05E" w14:textId="77777777" w:rsidR="003344DD" w:rsidRPr="003344DD" w:rsidRDefault="003344DD" w:rsidP="00A847EC">
            <w:pPr>
              <w:pStyle w:val="Tablestyle"/>
            </w:pPr>
          </w:p>
          <w:p w14:paraId="59265727" w14:textId="002848CC" w:rsidR="003344DD" w:rsidRDefault="003344DD" w:rsidP="00A847EC">
            <w:pPr>
              <w:pStyle w:val="Tablestyle"/>
            </w:pPr>
            <w:r w:rsidRPr="003344DD">
              <w:t>Main office/switchboard: 01792341774</w:t>
            </w:r>
          </w:p>
        </w:tc>
      </w:tr>
    </w:tbl>
    <w:p w14:paraId="6D73B914" w14:textId="77777777" w:rsidR="00282F63" w:rsidRDefault="00282F63" w:rsidP="00282F63">
      <w:r>
        <w:t xml:space="preserve"> </w:t>
      </w:r>
    </w:p>
    <w:p w14:paraId="0B901CDE" w14:textId="77777777" w:rsidR="00487CF2" w:rsidRPr="00E3248F" w:rsidRDefault="00487CF2" w:rsidP="00487CF2">
      <w:pPr>
        <w:pStyle w:val="Paragraph"/>
        <w:jc w:val="both"/>
      </w:pPr>
      <w:r w:rsidRPr="00435A8D">
        <w:rPr>
          <w:rStyle w:val="Strong"/>
        </w:rPr>
        <w:t>Please Note</w:t>
      </w:r>
      <w:r w:rsidRPr="00C83A44">
        <w:rPr>
          <w:color w:val="auto"/>
        </w:rPr>
        <w:t xml:space="preserve"> </w:t>
      </w:r>
      <w:r w:rsidRPr="00FE520E">
        <w:t xml:space="preserve">- To be able to manage </w:t>
      </w:r>
      <w:r w:rsidRPr="00FC08BF">
        <w:t>the emails the associated</w:t>
      </w:r>
      <w:r w:rsidRPr="00FE520E">
        <w:t xml:space="preserve"> domain would need to be managed by </w:t>
      </w:r>
      <w:proofErr w:type="spellStart"/>
      <w:r w:rsidRPr="00FE520E">
        <w:t>Creo</w:t>
      </w:r>
      <w:proofErr w:type="spellEnd"/>
      <w:r w:rsidRPr="00FE520E">
        <w:t>.</w:t>
      </w:r>
      <w:r>
        <w:t xml:space="preserve"> </w:t>
      </w:r>
    </w:p>
    <w:p w14:paraId="2B2444AA" w14:textId="77777777" w:rsidR="001A582C" w:rsidRDefault="001A582C" w:rsidP="001A582C">
      <w:pPr>
        <w:pStyle w:val="Default"/>
      </w:pPr>
    </w:p>
    <w:p w14:paraId="296AECC6" w14:textId="77777777" w:rsidR="001A582C" w:rsidRPr="00B47E98" w:rsidRDefault="001A582C" w:rsidP="001A582C">
      <w:pPr>
        <w:pStyle w:val="Default"/>
      </w:pPr>
    </w:p>
    <w:p w14:paraId="060A388E" w14:textId="77777777" w:rsidR="00487CF2" w:rsidRPr="009C7A8E" w:rsidRDefault="001A582C" w:rsidP="00282F63">
      <w:r>
        <w:br w:type="page"/>
      </w:r>
    </w:p>
    <w:p w14:paraId="036E9446" w14:textId="2242D771" w:rsidR="007A2A74" w:rsidRDefault="007A2A74" w:rsidP="00487CF2">
      <w:pPr>
        <w:pStyle w:val="Heading1"/>
      </w:pPr>
      <w:r>
        <w:lastRenderedPageBreak/>
        <w:t>CMS Specification</w:t>
      </w:r>
    </w:p>
    <w:p w14:paraId="14A855AD" w14:textId="6D742C10" w:rsidR="007A2A74" w:rsidRDefault="007A2A74" w:rsidP="007A2A74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30BEE1CB" w14:textId="4958C46B" w:rsidR="007A2A74" w:rsidRDefault="007A2A74" w:rsidP="007A2A74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 w:rsidRPr="007A2A74">
        <w:rPr>
          <w:b w:val="0"/>
          <w:lang w:eastAsia="en-GB"/>
        </w:rPr>
        <w:t xml:space="preserve">Download latest WP version from </w:t>
      </w:r>
      <w:hyperlink r:id="rId14" w:history="1">
        <w:r w:rsidRPr="007A2A74">
          <w:rPr>
            <w:rStyle w:val="Hyperlink"/>
            <w:b w:val="0"/>
            <w:lang w:eastAsia="en-GB"/>
          </w:rPr>
          <w:t>https://wordpress.org/download/</w:t>
        </w:r>
      </w:hyperlink>
      <w:r w:rsidRPr="007A2A74">
        <w:rPr>
          <w:b w:val="0"/>
        </w:rPr>
        <w:br/>
      </w:r>
      <w:r w:rsidRPr="007A2A74">
        <w:rPr>
          <w:b w:val="0"/>
          <w:lang w:eastAsia="en-GB"/>
        </w:rPr>
        <w:t xml:space="preserve">Download and install the latest roots sage from </w:t>
      </w:r>
      <w:hyperlink r:id="rId15" w:history="1">
        <w:r w:rsidRPr="007A2A74">
          <w:rPr>
            <w:rStyle w:val="Hyperlink"/>
            <w:b w:val="0"/>
            <w:lang w:eastAsia="en-GB"/>
          </w:rPr>
          <w:t>https://github.com/roots/sage</w:t>
        </w:r>
      </w:hyperlink>
    </w:p>
    <w:p w14:paraId="1633901D" w14:textId="4F8881A3" w:rsidR="00F72154" w:rsidRDefault="00F72154" w:rsidP="007A2A74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 xml:space="preserve">For complex datasets use </w:t>
      </w:r>
      <w:r w:rsidR="00BF6950">
        <w:rPr>
          <w:b w:val="0"/>
          <w:lang w:eastAsia="en-GB"/>
        </w:rPr>
        <w:t>advanced custom fields.</w:t>
      </w:r>
    </w:p>
    <w:p w14:paraId="42E233B7" w14:textId="10E1CCF5" w:rsidR="00BF6950" w:rsidRDefault="00BF6950" w:rsidP="007A2A74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 xml:space="preserve">For </w:t>
      </w:r>
      <w:r w:rsidR="00C97C22">
        <w:rPr>
          <w:b w:val="0"/>
          <w:lang w:eastAsia="en-GB"/>
        </w:rPr>
        <w:t xml:space="preserve">basic </w:t>
      </w:r>
      <w:r>
        <w:rPr>
          <w:b w:val="0"/>
          <w:lang w:eastAsia="en-GB"/>
        </w:rPr>
        <w:t>global elements such as footer elements use widgets</w:t>
      </w:r>
      <w:r w:rsidR="00C97C22">
        <w:rPr>
          <w:b w:val="0"/>
          <w:lang w:eastAsia="en-GB"/>
        </w:rPr>
        <w:t xml:space="preserve">. If more complexity required use </w:t>
      </w:r>
      <w:r w:rsidR="00C97C22" w:rsidRPr="00C97C22">
        <w:rPr>
          <w:b w:val="0"/>
          <w:lang w:eastAsia="en-GB"/>
        </w:rPr>
        <w:t>https://wordpress.org/plugins/reusable-text-blocks/</w:t>
      </w:r>
      <w:r>
        <w:rPr>
          <w:b w:val="0"/>
          <w:lang w:eastAsia="en-GB"/>
        </w:rPr>
        <w:t xml:space="preserve">  </w:t>
      </w:r>
    </w:p>
    <w:p w14:paraId="368D733D" w14:textId="3176A8A6" w:rsidR="003139CC" w:rsidRDefault="003139CC" w:rsidP="007A2A74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For multilingual use WPML</w:t>
      </w:r>
      <w:r w:rsidR="003A6783">
        <w:rPr>
          <w:b w:val="0"/>
          <w:lang w:eastAsia="en-GB"/>
        </w:rPr>
        <w:t xml:space="preserve"> </w:t>
      </w:r>
      <w:bookmarkStart w:id="0" w:name="_GoBack"/>
      <w:bookmarkEnd w:id="0"/>
    </w:p>
    <w:p w14:paraId="6B8AAB99" w14:textId="77777777" w:rsidR="003139CC" w:rsidRPr="007A2A74" w:rsidRDefault="003139CC" w:rsidP="007A2A74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</w:rPr>
      </w:pPr>
    </w:p>
    <w:p w14:paraId="794FCFF5" w14:textId="77777777" w:rsidR="007A2A74" w:rsidRDefault="007A2A74" w:rsidP="007A2A74">
      <w:pPr>
        <w:rPr>
          <w:lang w:eastAsia="en-GB"/>
        </w:rPr>
      </w:pPr>
    </w:p>
    <w:p w14:paraId="05E9D5E8" w14:textId="77777777" w:rsidR="007A2A74" w:rsidRPr="007A2A74" w:rsidRDefault="007A2A74" w:rsidP="007A2A74">
      <w:pPr>
        <w:rPr>
          <w:lang w:eastAsia="en-GB"/>
        </w:rPr>
      </w:pPr>
    </w:p>
    <w:p w14:paraId="2218594E" w14:textId="47EFFDA7" w:rsidR="00487CF2" w:rsidRDefault="00487CF2" w:rsidP="00487CF2">
      <w:pPr>
        <w:pStyle w:val="Heading1"/>
      </w:pPr>
      <w:r>
        <w:t>Website Specification</w:t>
      </w:r>
    </w:p>
    <w:p w14:paraId="386D0B26" w14:textId="2470633B" w:rsidR="00B13E9A" w:rsidRDefault="00B13E9A" w:rsidP="00564CB9">
      <w:pPr>
        <w:pStyle w:val="Heading2"/>
      </w:pPr>
      <w:r>
        <w:t>Site Structure</w:t>
      </w:r>
      <w:r w:rsidR="001E1D48">
        <w:t xml:space="preserve"> – Main Menu</w:t>
      </w:r>
    </w:p>
    <w:p w14:paraId="676ECAA4" w14:textId="7000C6C5" w:rsidR="001F3BD8" w:rsidRDefault="006A4619" w:rsidP="00570667">
      <w:pPr>
        <w:pStyle w:val="ListParagraph"/>
        <w:numPr>
          <w:ilvl w:val="0"/>
          <w:numId w:val="31"/>
        </w:numPr>
        <w:rPr>
          <w:color w:val="auto"/>
        </w:rPr>
      </w:pPr>
      <w:r>
        <w:rPr>
          <w:color w:val="auto"/>
        </w:rPr>
        <w:t>Home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</w:t>
      </w:r>
      <w:r w:rsidR="00AC3F6B">
        <w:rPr>
          <w:color w:val="auto"/>
        </w:rPr>
        <w:t>[home template]</w:t>
      </w:r>
    </w:p>
    <w:p w14:paraId="4B139347" w14:textId="77777777" w:rsidR="00570667" w:rsidRPr="00B10F8F" w:rsidRDefault="00570667" w:rsidP="00570667">
      <w:pPr>
        <w:pStyle w:val="ListParagraph"/>
        <w:ind w:left="360"/>
        <w:rPr>
          <w:color w:val="auto"/>
        </w:rPr>
      </w:pPr>
    </w:p>
    <w:p w14:paraId="2060D976" w14:textId="0EC5D2B7" w:rsidR="001F3BD8" w:rsidRDefault="001F3BD8" w:rsidP="00570667">
      <w:pPr>
        <w:pStyle w:val="ListParagraph"/>
        <w:numPr>
          <w:ilvl w:val="0"/>
          <w:numId w:val="31"/>
        </w:numPr>
        <w:rPr>
          <w:color w:val="auto"/>
        </w:rPr>
      </w:pPr>
      <w:r w:rsidRPr="00B10F8F">
        <w:rPr>
          <w:color w:val="auto"/>
        </w:rPr>
        <w:t>About</w:t>
      </w:r>
      <w:r w:rsidR="006A4619">
        <w:rPr>
          <w:color w:val="auto"/>
        </w:rPr>
        <w:t xml:space="preserve">             </w:t>
      </w:r>
      <w:r w:rsidR="006A4619">
        <w:rPr>
          <w:color w:val="auto"/>
        </w:rPr>
        <w:tab/>
        <w:t xml:space="preserve"> </w:t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        </w:t>
      </w:r>
      <w:r w:rsidR="00AC3F6B">
        <w:rPr>
          <w:color w:val="auto"/>
        </w:rPr>
        <w:t>[standard template]</w:t>
      </w:r>
    </w:p>
    <w:p w14:paraId="0FAF170A" w14:textId="77777777" w:rsidR="00570667" w:rsidRPr="00B10F8F" w:rsidRDefault="00570667" w:rsidP="00570667">
      <w:pPr>
        <w:pStyle w:val="ListParagraph"/>
        <w:ind w:left="360"/>
        <w:rPr>
          <w:color w:val="auto"/>
        </w:rPr>
      </w:pPr>
    </w:p>
    <w:p w14:paraId="4BA9D43C" w14:textId="5F167A7A" w:rsidR="001F3BD8" w:rsidRPr="00B10F8F" w:rsidRDefault="001F3BD8" w:rsidP="00570667">
      <w:pPr>
        <w:pStyle w:val="ListParagraph"/>
        <w:numPr>
          <w:ilvl w:val="0"/>
          <w:numId w:val="31"/>
        </w:numPr>
        <w:rPr>
          <w:color w:val="auto"/>
        </w:rPr>
      </w:pPr>
      <w:r w:rsidRPr="00B10F8F">
        <w:rPr>
          <w:color w:val="auto"/>
        </w:rPr>
        <w:t>Services</w:t>
      </w:r>
      <w:r w:rsidR="00AC3F6B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57D44">
        <w:rPr>
          <w:color w:val="auto"/>
        </w:rPr>
        <w:t>[service template]</w:t>
      </w:r>
    </w:p>
    <w:p w14:paraId="32B71576" w14:textId="68D66C80" w:rsidR="00B10F8F" w:rsidRPr="00B10F8F" w:rsidRDefault="00B10F8F" w:rsidP="00570667">
      <w:pPr>
        <w:pStyle w:val="ListParagraph"/>
        <w:numPr>
          <w:ilvl w:val="1"/>
          <w:numId w:val="31"/>
        </w:numPr>
        <w:rPr>
          <w:color w:val="auto"/>
        </w:rPr>
      </w:pPr>
      <w:r w:rsidRPr="00B10F8F">
        <w:rPr>
          <w:color w:val="auto"/>
        </w:rPr>
        <w:t>Additive Manu</w:t>
      </w:r>
      <w:r w:rsidR="00AC3F6B">
        <w:rPr>
          <w:color w:val="auto"/>
        </w:rPr>
        <w:t>facturing / 3D Printing</w:t>
      </w:r>
      <w:r w:rsidR="00AC3F6B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</w:t>
      </w:r>
      <w:r w:rsidR="00AC3F6B">
        <w:rPr>
          <w:color w:val="auto"/>
        </w:rPr>
        <w:t xml:space="preserve"> [service detail template]</w:t>
      </w:r>
    </w:p>
    <w:p w14:paraId="34BF18D9" w14:textId="6343D689" w:rsidR="00B10F8F" w:rsidRPr="006A4619" w:rsidRDefault="00B10F8F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r w:rsidRPr="0016407F">
        <w:rPr>
          <w:color w:val="808080" w:themeColor="background1" w:themeShade="80"/>
        </w:rPr>
        <w:t xml:space="preserve">SLA 5000 – Large format </w:t>
      </w:r>
      <w:proofErr w:type="spellStart"/>
      <w:r w:rsidRPr="0016407F">
        <w:rPr>
          <w:color w:val="808080" w:themeColor="background1" w:themeShade="80"/>
        </w:rPr>
        <w:t>Stereolithography</w:t>
      </w:r>
      <w:proofErr w:type="spellEnd"/>
      <w:r w:rsidRPr="0016407F">
        <w:rPr>
          <w:color w:val="808080" w:themeColor="background1" w:themeShade="80"/>
        </w:rPr>
        <w:t xml:space="preserve"> (SLA) </w:t>
      </w:r>
      <w:r w:rsidR="00AC3F6B">
        <w:rPr>
          <w:color w:val="808080" w:themeColor="background1" w:themeShade="80"/>
        </w:rPr>
        <w:t xml:space="preserve"> </w:t>
      </w:r>
      <w:r w:rsidR="006A4619">
        <w:rPr>
          <w:color w:val="808080" w:themeColor="background1" w:themeShade="80"/>
        </w:rPr>
        <w:t xml:space="preserve">- </w:t>
      </w:r>
      <w:r w:rsidR="006A4619" w:rsidRPr="0016407F">
        <w:rPr>
          <w:color w:val="808080" w:themeColor="background1" w:themeShade="80"/>
        </w:rPr>
        <w:t>1 x PDF Download</w:t>
      </w:r>
    </w:p>
    <w:p w14:paraId="2C9AF684" w14:textId="06CE3B3D" w:rsidR="00B10F8F" w:rsidRPr="0016407F" w:rsidRDefault="00B10F8F" w:rsidP="00570667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r w:rsidRPr="0016407F">
        <w:rPr>
          <w:color w:val="808080" w:themeColor="background1" w:themeShade="80"/>
        </w:rPr>
        <w:t xml:space="preserve">2x SLA 250 – Medium format </w:t>
      </w:r>
      <w:proofErr w:type="spellStart"/>
      <w:r w:rsidRPr="0016407F">
        <w:rPr>
          <w:color w:val="808080" w:themeColor="background1" w:themeShade="80"/>
        </w:rPr>
        <w:t>Stereolithography</w:t>
      </w:r>
      <w:proofErr w:type="spellEnd"/>
      <w:r w:rsidRPr="0016407F">
        <w:rPr>
          <w:color w:val="808080" w:themeColor="background1" w:themeShade="80"/>
        </w:rPr>
        <w:t xml:space="preserve"> (SLA) </w:t>
      </w:r>
      <w:r w:rsidR="006A4619">
        <w:rPr>
          <w:color w:val="808080" w:themeColor="background1" w:themeShade="80"/>
        </w:rPr>
        <w:t xml:space="preserve"> - </w:t>
      </w:r>
      <w:r w:rsidR="006A4619" w:rsidRPr="0016407F">
        <w:rPr>
          <w:color w:val="808080" w:themeColor="background1" w:themeShade="80"/>
        </w:rPr>
        <w:t>1 x PDF Download</w:t>
      </w:r>
    </w:p>
    <w:p w14:paraId="0F32FEEF" w14:textId="2B649152" w:rsidR="00B10F8F" w:rsidRDefault="00B10F8F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r w:rsidRPr="0016407F">
        <w:rPr>
          <w:color w:val="808080" w:themeColor="background1" w:themeShade="80"/>
        </w:rPr>
        <w:t>Pro Jet 3500HDMAX – Multi Jet 3D Printing</w:t>
      </w:r>
      <w:r w:rsidR="006A4619">
        <w:rPr>
          <w:color w:val="808080" w:themeColor="background1" w:themeShade="80"/>
        </w:rPr>
        <w:t xml:space="preserve"> - </w:t>
      </w:r>
      <w:r w:rsidRPr="006A4619">
        <w:rPr>
          <w:color w:val="808080" w:themeColor="background1" w:themeShade="80"/>
        </w:rPr>
        <w:t>2 x PDF</w:t>
      </w:r>
      <w:r w:rsidR="0016407F" w:rsidRPr="006A4619">
        <w:rPr>
          <w:color w:val="808080" w:themeColor="background1" w:themeShade="80"/>
        </w:rPr>
        <w:t xml:space="preserve"> Download</w:t>
      </w:r>
    </w:p>
    <w:p w14:paraId="4C27C9F6" w14:textId="77777777" w:rsidR="006A4619" w:rsidRPr="006A4619" w:rsidRDefault="006A4619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</w:p>
    <w:p w14:paraId="716C7789" w14:textId="783A2558" w:rsidR="00B10F8F" w:rsidRPr="00B10F8F" w:rsidRDefault="00B10F8F" w:rsidP="00570667">
      <w:pPr>
        <w:pStyle w:val="ListParagraph"/>
        <w:numPr>
          <w:ilvl w:val="1"/>
          <w:numId w:val="31"/>
        </w:numPr>
        <w:rPr>
          <w:color w:val="auto"/>
        </w:rPr>
      </w:pPr>
      <w:r w:rsidRPr="00B10F8F">
        <w:rPr>
          <w:color w:val="auto"/>
        </w:rPr>
        <w:t>3D Scanning</w:t>
      </w:r>
      <w:r w:rsidR="00AC3F6B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</w:t>
      </w:r>
      <w:r w:rsidR="00AC3F6B">
        <w:rPr>
          <w:color w:val="auto"/>
        </w:rPr>
        <w:t xml:space="preserve"> [service detail template]</w:t>
      </w:r>
    </w:p>
    <w:p w14:paraId="43ABAEEF" w14:textId="7BD51438" w:rsidR="00B10F8F" w:rsidRPr="006A4619" w:rsidRDefault="00B10F8F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proofErr w:type="spellStart"/>
      <w:r w:rsidRPr="0016407F">
        <w:rPr>
          <w:color w:val="808080" w:themeColor="background1" w:themeShade="80"/>
        </w:rPr>
        <w:t>Steinbichler</w:t>
      </w:r>
      <w:proofErr w:type="spellEnd"/>
      <w:r w:rsidRPr="0016407F">
        <w:rPr>
          <w:color w:val="808080" w:themeColor="background1" w:themeShade="80"/>
        </w:rPr>
        <w:t xml:space="preserve"> Comet L3D 5MP </w:t>
      </w:r>
      <w:r w:rsidR="006A4619">
        <w:rPr>
          <w:color w:val="808080" w:themeColor="background1" w:themeShade="80"/>
        </w:rPr>
        <w:t xml:space="preserve">- </w:t>
      </w:r>
      <w:r w:rsidRPr="006A4619">
        <w:rPr>
          <w:color w:val="808080" w:themeColor="background1" w:themeShade="80"/>
        </w:rPr>
        <w:t>1 x PDF</w:t>
      </w:r>
      <w:r w:rsidR="0016407F" w:rsidRPr="006A4619">
        <w:rPr>
          <w:color w:val="808080" w:themeColor="background1" w:themeShade="80"/>
        </w:rPr>
        <w:t xml:space="preserve"> Download</w:t>
      </w:r>
    </w:p>
    <w:p w14:paraId="687429E0" w14:textId="71FB4B2B" w:rsidR="00B10F8F" w:rsidRDefault="006A4619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proofErr w:type="spellStart"/>
      <w:r>
        <w:rPr>
          <w:color w:val="808080" w:themeColor="background1" w:themeShade="80"/>
        </w:rPr>
        <w:t>Artec</w:t>
      </w:r>
      <w:proofErr w:type="spellEnd"/>
      <w:r>
        <w:rPr>
          <w:color w:val="808080" w:themeColor="background1" w:themeShade="80"/>
        </w:rPr>
        <w:t xml:space="preserve"> Spider  - </w:t>
      </w:r>
      <w:r w:rsidR="00B10F8F" w:rsidRPr="006A4619">
        <w:rPr>
          <w:color w:val="808080" w:themeColor="background1" w:themeShade="80"/>
        </w:rPr>
        <w:t>1 x PDF</w:t>
      </w:r>
      <w:r w:rsidR="0016407F" w:rsidRPr="006A4619">
        <w:rPr>
          <w:color w:val="808080" w:themeColor="background1" w:themeShade="80"/>
        </w:rPr>
        <w:t xml:space="preserve"> Download</w:t>
      </w:r>
    </w:p>
    <w:p w14:paraId="507FACDA" w14:textId="77777777" w:rsidR="006A4619" w:rsidRPr="006A4619" w:rsidRDefault="006A4619" w:rsidP="006A4619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</w:p>
    <w:p w14:paraId="2389BEEC" w14:textId="440112C7" w:rsidR="0016407F" w:rsidRDefault="0016407F" w:rsidP="00570667">
      <w:pPr>
        <w:pStyle w:val="ListParagraph"/>
        <w:numPr>
          <w:ilvl w:val="1"/>
          <w:numId w:val="31"/>
        </w:numPr>
        <w:rPr>
          <w:color w:val="auto"/>
        </w:rPr>
      </w:pPr>
      <w:r w:rsidRPr="0016407F">
        <w:rPr>
          <w:color w:val="auto"/>
        </w:rPr>
        <w:t>Low volume production</w:t>
      </w:r>
      <w:r w:rsidR="00AC3F6B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</w:t>
      </w:r>
      <w:r w:rsidR="00AC3F6B">
        <w:rPr>
          <w:color w:val="auto"/>
        </w:rPr>
        <w:t xml:space="preserve"> [service detail template]</w:t>
      </w:r>
    </w:p>
    <w:p w14:paraId="7B1EBD20" w14:textId="15FA7256" w:rsidR="0016407F" w:rsidRPr="0016407F" w:rsidRDefault="0016407F" w:rsidP="00570667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r w:rsidRPr="0016407F">
        <w:rPr>
          <w:color w:val="808080" w:themeColor="background1" w:themeShade="80"/>
        </w:rPr>
        <w:t>20 x PDF Download</w:t>
      </w:r>
      <w:r w:rsidR="006A4619">
        <w:rPr>
          <w:color w:val="808080" w:themeColor="background1" w:themeShade="80"/>
        </w:rPr>
        <w:t xml:space="preserve">  </w:t>
      </w:r>
    </w:p>
    <w:p w14:paraId="23EF6A1C" w14:textId="361D1D51" w:rsidR="0016407F" w:rsidRPr="0016407F" w:rsidRDefault="0016407F" w:rsidP="00570667">
      <w:pPr>
        <w:pStyle w:val="ListParagraph"/>
        <w:numPr>
          <w:ilvl w:val="1"/>
          <w:numId w:val="31"/>
        </w:numPr>
        <w:rPr>
          <w:color w:val="auto"/>
        </w:rPr>
      </w:pPr>
      <w:r w:rsidRPr="0016407F">
        <w:rPr>
          <w:color w:val="auto"/>
        </w:rPr>
        <w:t>Component finishing services</w:t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 </w:t>
      </w:r>
      <w:r w:rsidR="00AC3F6B">
        <w:rPr>
          <w:color w:val="auto"/>
        </w:rPr>
        <w:t>[service detail template]</w:t>
      </w:r>
    </w:p>
    <w:p w14:paraId="202125E2" w14:textId="1ECDA809" w:rsidR="00B10F8F" w:rsidRDefault="00817C2C" w:rsidP="00570667">
      <w:pPr>
        <w:pStyle w:val="ListParagraph"/>
        <w:numPr>
          <w:ilvl w:val="2"/>
          <w:numId w:val="31"/>
        </w:numPr>
        <w:rPr>
          <w:color w:val="808080" w:themeColor="background1" w:themeShade="80"/>
        </w:rPr>
      </w:pPr>
      <w:r>
        <w:rPr>
          <w:color w:val="808080" w:themeColor="background1" w:themeShade="80"/>
        </w:rPr>
        <w:t>1</w:t>
      </w:r>
      <w:r w:rsidR="0016407F" w:rsidRPr="0016407F">
        <w:rPr>
          <w:color w:val="808080" w:themeColor="background1" w:themeShade="80"/>
        </w:rPr>
        <w:t xml:space="preserve"> x PDF Download</w:t>
      </w:r>
    </w:p>
    <w:p w14:paraId="20344105" w14:textId="77777777" w:rsidR="00570667" w:rsidRPr="0016407F" w:rsidRDefault="00570667" w:rsidP="00570667">
      <w:pPr>
        <w:pStyle w:val="ListParagraph"/>
        <w:ind w:left="1800"/>
        <w:rPr>
          <w:color w:val="808080" w:themeColor="background1" w:themeShade="80"/>
        </w:rPr>
      </w:pPr>
    </w:p>
    <w:p w14:paraId="25E26D80" w14:textId="1B0420E1" w:rsidR="001F3BD8" w:rsidRDefault="00AC3F6B" w:rsidP="00570667">
      <w:pPr>
        <w:pStyle w:val="ListParagraph"/>
        <w:numPr>
          <w:ilvl w:val="0"/>
          <w:numId w:val="31"/>
        </w:numPr>
        <w:rPr>
          <w:color w:val="auto"/>
        </w:rPr>
      </w:pPr>
      <w:r>
        <w:rPr>
          <w:color w:val="auto"/>
        </w:rPr>
        <w:t>Research</w:t>
      </w:r>
      <w:r w:rsidR="00B014D9">
        <w:rPr>
          <w:color w:val="auto"/>
        </w:rPr>
        <w:t xml:space="preserve"> &amp; News</w:t>
      </w:r>
      <w:r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6A4619">
        <w:rPr>
          <w:color w:val="auto"/>
        </w:rPr>
        <w:t xml:space="preserve"> </w:t>
      </w:r>
      <w:r w:rsidR="00570667">
        <w:rPr>
          <w:color w:val="auto"/>
        </w:rPr>
        <w:t xml:space="preserve">     </w:t>
      </w:r>
      <w:r w:rsidR="006A4619">
        <w:rPr>
          <w:color w:val="auto"/>
        </w:rPr>
        <w:t xml:space="preserve">  </w:t>
      </w:r>
      <w:r w:rsidR="00570667">
        <w:rPr>
          <w:color w:val="auto"/>
        </w:rPr>
        <w:t xml:space="preserve"> </w:t>
      </w:r>
      <w:r>
        <w:rPr>
          <w:color w:val="auto"/>
        </w:rPr>
        <w:t>[research template]</w:t>
      </w:r>
    </w:p>
    <w:p w14:paraId="2840F923" w14:textId="08233DBC" w:rsidR="00DB01B1" w:rsidRPr="00DB01B1" w:rsidRDefault="00DB01B1" w:rsidP="00DB01B1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>Research</w:t>
      </w:r>
      <w:r w:rsidR="00817C2C">
        <w:rPr>
          <w:color w:val="auto"/>
        </w:rPr>
        <w:tab/>
      </w:r>
      <w:r w:rsidR="00817C2C">
        <w:rPr>
          <w:color w:val="auto"/>
        </w:rPr>
        <w:tab/>
      </w:r>
      <w:r w:rsidR="00817C2C">
        <w:rPr>
          <w:color w:val="auto"/>
        </w:rPr>
        <w:tab/>
      </w:r>
      <w:r w:rsidR="00817C2C">
        <w:rPr>
          <w:color w:val="auto"/>
        </w:rPr>
        <w:tab/>
        <w:t xml:space="preserve">                                   [research detail template]</w:t>
      </w:r>
    </w:p>
    <w:p w14:paraId="671FE7A5" w14:textId="30D0D690" w:rsidR="00AC3F6B" w:rsidRDefault="00AC3F6B" w:rsidP="00570667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>Article</w:t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</w:r>
      <w:r w:rsidR="006A4619">
        <w:rPr>
          <w:color w:val="auto"/>
        </w:rPr>
        <w:tab/>
        <w:t xml:space="preserve">           [</w:t>
      </w:r>
      <w:r>
        <w:rPr>
          <w:color w:val="auto"/>
        </w:rPr>
        <w:t>research detail template]</w:t>
      </w:r>
    </w:p>
    <w:p w14:paraId="4B03FF55" w14:textId="57BE9DFE" w:rsidR="00817C2C" w:rsidRDefault="00817C2C" w:rsidP="00570667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>Case studies</w:t>
      </w:r>
      <w:r>
        <w:rPr>
          <w:color w:val="auto"/>
        </w:rPr>
        <w:tab/>
        <w:t xml:space="preserve">                                                          [research detail template]</w:t>
      </w:r>
    </w:p>
    <w:p w14:paraId="7C59E85D" w14:textId="020A73D4" w:rsidR="00570667" w:rsidRPr="00B10F8F" w:rsidRDefault="00570667" w:rsidP="00570667">
      <w:pPr>
        <w:pStyle w:val="ListParagraph"/>
        <w:ind w:left="1080"/>
        <w:rPr>
          <w:color w:val="auto"/>
        </w:rPr>
      </w:pPr>
      <w:r>
        <w:rPr>
          <w:color w:val="auto"/>
        </w:rPr>
        <w:t xml:space="preserve">  </w:t>
      </w:r>
    </w:p>
    <w:p w14:paraId="78BA7563" w14:textId="1E949E6A" w:rsidR="001F3BD8" w:rsidRPr="00570667" w:rsidRDefault="001F3BD8" w:rsidP="00570667">
      <w:pPr>
        <w:pStyle w:val="ListParagraph"/>
        <w:numPr>
          <w:ilvl w:val="0"/>
          <w:numId w:val="31"/>
        </w:numPr>
        <w:rPr>
          <w:color w:val="auto"/>
        </w:rPr>
      </w:pPr>
      <w:r w:rsidRPr="00570667">
        <w:rPr>
          <w:color w:val="auto"/>
        </w:rPr>
        <w:t>Staff</w:t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6A4619">
        <w:rPr>
          <w:color w:val="auto"/>
        </w:rPr>
        <w:t xml:space="preserve">    </w:t>
      </w:r>
      <w:r w:rsidR="00AC3F6B" w:rsidRPr="00570667">
        <w:rPr>
          <w:color w:val="auto"/>
        </w:rPr>
        <w:t>[staff template]</w:t>
      </w:r>
    </w:p>
    <w:p w14:paraId="69B7A4FD" w14:textId="6DE3BAB4" w:rsidR="006A4619" w:rsidRPr="00DB01B1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>Pro</w:t>
      </w:r>
      <w:r w:rsidR="00DB01B1">
        <w:rPr>
          <w:color w:val="auto"/>
        </w:rPr>
        <w:t>fess</w:t>
      </w:r>
      <w:r w:rsidR="00817C2C">
        <w:rPr>
          <w:color w:val="auto"/>
        </w:rPr>
        <w:t>or Robert Brown</w:t>
      </w:r>
      <w:r w:rsidR="00817C2C">
        <w:rPr>
          <w:color w:val="auto"/>
        </w:rPr>
        <w:tab/>
      </w:r>
      <w:r w:rsidR="00817C2C">
        <w:rPr>
          <w:color w:val="auto"/>
        </w:rPr>
        <w:tab/>
      </w:r>
      <w:r w:rsidR="00817C2C">
        <w:rPr>
          <w:color w:val="auto"/>
        </w:rPr>
        <w:tab/>
        <w:t xml:space="preserve">      </w:t>
      </w:r>
      <w:r w:rsidR="00817C2C">
        <w:rPr>
          <w:color w:val="auto"/>
        </w:rPr>
        <w:tab/>
      </w:r>
      <w:r w:rsidR="00817C2C">
        <w:rPr>
          <w:color w:val="auto"/>
        </w:rPr>
        <w:tab/>
        <w:t xml:space="preserve">    </w:t>
      </w:r>
      <w:r w:rsidR="00DB01B1">
        <w:rPr>
          <w:color w:val="auto"/>
        </w:rPr>
        <w:t xml:space="preserve">  </w:t>
      </w:r>
      <w:r w:rsidR="006A4619" w:rsidRPr="00DB01B1">
        <w:rPr>
          <w:color w:val="auto"/>
        </w:rPr>
        <w:t>[</w:t>
      </w:r>
      <w:r w:rsidR="00817C2C">
        <w:rPr>
          <w:color w:val="auto"/>
        </w:rPr>
        <w:t>staff detail</w:t>
      </w:r>
      <w:r w:rsidR="00DB01B1">
        <w:rPr>
          <w:color w:val="auto"/>
        </w:rPr>
        <w:t xml:space="preserve"> template</w:t>
      </w:r>
      <w:r w:rsidR="006A4619" w:rsidRPr="00DB01B1">
        <w:rPr>
          <w:color w:val="auto"/>
        </w:rPr>
        <w:t>]</w:t>
      </w:r>
    </w:p>
    <w:p w14:paraId="44385E86" w14:textId="1FB86C90" w:rsidR="006A4619" w:rsidRPr="00570667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>Ll</w:t>
      </w:r>
      <w:r w:rsidR="00DB01B1">
        <w:rPr>
          <w:color w:val="auto"/>
        </w:rPr>
        <w:t>oyd Stoker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600EFB3A" w14:textId="3141BD97" w:rsidR="006A4619" w:rsidRPr="00570667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 xml:space="preserve">Dr Neil </w:t>
      </w:r>
      <w:proofErr w:type="spellStart"/>
      <w:r w:rsidRPr="00570667">
        <w:rPr>
          <w:color w:val="auto"/>
        </w:rPr>
        <w:t>Strevett</w:t>
      </w:r>
      <w:proofErr w:type="spellEnd"/>
      <w:r w:rsidRPr="00570667">
        <w:rPr>
          <w:color w:val="auto"/>
        </w:rPr>
        <w:t xml:space="preserve"> 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47DD9C82" w14:textId="6EAB7AAE" w:rsidR="006A4619" w:rsidRPr="006A4619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 xml:space="preserve">Bryan Thomas </w:t>
      </w:r>
      <w:r w:rsidR="00DB01B1">
        <w:rPr>
          <w:color w:val="auto"/>
        </w:rPr>
        <w:t xml:space="preserve">                  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2F445E99" w14:textId="47AD5280" w:rsidR="006A4619" w:rsidRPr="006A4619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 xml:space="preserve">Will </w:t>
      </w:r>
      <w:proofErr w:type="spellStart"/>
      <w:r w:rsidRPr="00570667">
        <w:rPr>
          <w:color w:val="auto"/>
        </w:rPr>
        <w:t>Lennard</w:t>
      </w:r>
      <w:proofErr w:type="spellEnd"/>
      <w:r w:rsidRPr="00570667">
        <w:rPr>
          <w:color w:val="auto"/>
        </w:rPr>
        <w:t xml:space="preserve"> 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7F52730C" w14:textId="21D9C1CA" w:rsidR="006A4619" w:rsidRPr="006A4619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>Ryan Young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4722B967" w14:textId="3190C4C6" w:rsidR="006A4619" w:rsidRPr="006A4619" w:rsidRDefault="00570667" w:rsidP="00DB01B1">
      <w:pPr>
        <w:pStyle w:val="ListParagraph"/>
        <w:numPr>
          <w:ilvl w:val="1"/>
          <w:numId w:val="31"/>
        </w:numPr>
        <w:rPr>
          <w:color w:val="auto"/>
        </w:rPr>
      </w:pPr>
      <w:r w:rsidRPr="00570667">
        <w:rPr>
          <w:color w:val="auto"/>
        </w:rPr>
        <w:t xml:space="preserve">Natalie Williams </w:t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DB01B1"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4FA19203" w14:textId="519BA205" w:rsidR="00DB01B1" w:rsidRDefault="00DB01B1" w:rsidP="00DB01B1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 xml:space="preserve">Post Graduate Researcher 1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61888BE1" w14:textId="4E7B8477" w:rsidR="00DB01B1" w:rsidRDefault="00DB01B1" w:rsidP="00DB01B1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 xml:space="preserve">Post Graduate Researcher 2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4825253D" w14:textId="77777777" w:rsidR="00817C2C" w:rsidRDefault="00DB01B1" w:rsidP="00DB01B1">
      <w:pPr>
        <w:pStyle w:val="ListParagraph"/>
        <w:numPr>
          <w:ilvl w:val="1"/>
          <w:numId w:val="31"/>
        </w:numPr>
        <w:rPr>
          <w:color w:val="auto"/>
        </w:rPr>
      </w:pPr>
      <w:r>
        <w:rPr>
          <w:color w:val="auto"/>
        </w:rPr>
        <w:t xml:space="preserve">Post Graduate Researcher 3 </w:t>
      </w:r>
      <w:r>
        <w:rPr>
          <w:color w:val="auto"/>
        </w:rPr>
        <w:tab/>
        <w:t xml:space="preserve">   </w:t>
      </w:r>
      <w:r>
        <w:rPr>
          <w:color w:val="auto"/>
        </w:rPr>
        <w:tab/>
      </w:r>
      <w:r>
        <w:rPr>
          <w:color w:val="auto"/>
        </w:rPr>
        <w:tab/>
        <w:t xml:space="preserve">  </w:t>
      </w:r>
      <w:r>
        <w:rPr>
          <w:color w:val="auto"/>
        </w:rPr>
        <w:tab/>
      </w:r>
      <w:r w:rsidR="00817C2C">
        <w:rPr>
          <w:color w:val="auto"/>
        </w:rPr>
        <w:t xml:space="preserve">      </w:t>
      </w:r>
      <w:r w:rsidR="00817C2C" w:rsidRPr="00DB01B1">
        <w:rPr>
          <w:color w:val="auto"/>
        </w:rPr>
        <w:t>[</w:t>
      </w:r>
      <w:r w:rsidR="00817C2C">
        <w:rPr>
          <w:color w:val="auto"/>
        </w:rPr>
        <w:t>staff detail template</w:t>
      </w:r>
      <w:r w:rsidR="00817C2C" w:rsidRPr="00DB01B1">
        <w:rPr>
          <w:color w:val="auto"/>
        </w:rPr>
        <w:t>]</w:t>
      </w:r>
    </w:p>
    <w:p w14:paraId="2E9CF10D" w14:textId="681C73D2" w:rsidR="006A4619" w:rsidRPr="00397B8E" w:rsidRDefault="00817C2C" w:rsidP="00817C2C">
      <w:pPr>
        <w:pStyle w:val="ListParagraph"/>
        <w:numPr>
          <w:ilvl w:val="1"/>
          <w:numId w:val="31"/>
        </w:numPr>
        <w:rPr>
          <w:color w:val="auto"/>
        </w:rPr>
      </w:pPr>
      <w:r w:rsidRPr="00397B8E">
        <w:rPr>
          <w:color w:val="auto"/>
        </w:rPr>
        <w:t>Wessex Institute of Technology</w:t>
      </w:r>
      <w:r w:rsidRPr="00397B8E">
        <w:rPr>
          <w:color w:val="auto"/>
        </w:rPr>
        <w:tab/>
        <w:t xml:space="preserve">     </w:t>
      </w:r>
      <w:r w:rsidRPr="00397B8E">
        <w:rPr>
          <w:color w:val="auto"/>
        </w:rPr>
        <w:tab/>
        <w:t xml:space="preserve">               </w:t>
      </w:r>
      <w:r w:rsidRPr="00397B8E">
        <w:rPr>
          <w:color w:val="auto"/>
        </w:rPr>
        <w:tab/>
        <w:t xml:space="preserve">      [staff detail template]</w:t>
      </w:r>
      <w:r w:rsidR="006A4619" w:rsidRPr="00397B8E">
        <w:rPr>
          <w:color w:val="auto"/>
        </w:rPr>
        <w:br w:type="page"/>
      </w:r>
    </w:p>
    <w:p w14:paraId="4905F0EC" w14:textId="77777777" w:rsidR="00570667" w:rsidRPr="00570667" w:rsidRDefault="00570667" w:rsidP="00570667">
      <w:pPr>
        <w:pStyle w:val="ListParagraph"/>
        <w:ind w:left="1080"/>
        <w:rPr>
          <w:color w:val="FF0000"/>
        </w:rPr>
      </w:pPr>
    </w:p>
    <w:p w14:paraId="7141CE64" w14:textId="693A8023" w:rsidR="001F3BD8" w:rsidRPr="00B10F8F" w:rsidRDefault="001F3BD8" w:rsidP="00570667">
      <w:pPr>
        <w:pStyle w:val="ListParagraph"/>
        <w:numPr>
          <w:ilvl w:val="0"/>
          <w:numId w:val="31"/>
        </w:numPr>
        <w:rPr>
          <w:color w:val="auto"/>
        </w:rPr>
      </w:pPr>
      <w:r w:rsidRPr="00B10F8F">
        <w:rPr>
          <w:color w:val="auto"/>
        </w:rPr>
        <w:t>Contact</w:t>
      </w:r>
      <w:r w:rsidR="00AC3F6B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570667">
        <w:rPr>
          <w:color w:val="auto"/>
        </w:rPr>
        <w:tab/>
      </w:r>
      <w:r w:rsidR="00AC3F6B">
        <w:rPr>
          <w:color w:val="auto"/>
        </w:rPr>
        <w:t>[contact template]</w:t>
      </w:r>
    </w:p>
    <w:p w14:paraId="3C987832" w14:textId="77777777" w:rsidR="001E1D48" w:rsidRDefault="001E1D48" w:rsidP="001E1D48">
      <w:pPr>
        <w:pStyle w:val="Heading2"/>
      </w:pPr>
    </w:p>
    <w:p w14:paraId="382D4AB9" w14:textId="34020D5A" w:rsidR="001E1D48" w:rsidRDefault="001E1D48" w:rsidP="001E1D48">
      <w:pPr>
        <w:pStyle w:val="Heading2"/>
      </w:pPr>
      <w:r>
        <w:t>Site Structure – Footer Menu</w:t>
      </w:r>
    </w:p>
    <w:p w14:paraId="4DC706FE" w14:textId="1ABF1B21" w:rsidR="001E1D48" w:rsidRDefault="001E1D48" w:rsidP="001E1D48">
      <w:pPr>
        <w:pStyle w:val="ListParagraph"/>
        <w:numPr>
          <w:ilvl w:val="0"/>
          <w:numId w:val="32"/>
        </w:numPr>
      </w:pPr>
      <w:r>
        <w:t>Cookies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1D48">
        <w:rPr>
          <w:color w:val="auto"/>
        </w:rPr>
        <w:t>[standard template]</w:t>
      </w:r>
    </w:p>
    <w:p w14:paraId="67641B2F" w14:textId="6330CDED" w:rsidR="001E1D48" w:rsidRDefault="001E1D48" w:rsidP="001E1D48">
      <w:pPr>
        <w:pStyle w:val="ListParagraph"/>
        <w:numPr>
          <w:ilvl w:val="0"/>
          <w:numId w:val="32"/>
        </w:numPr>
      </w:pPr>
      <w:r>
        <w:t>Disclaimer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1D48">
        <w:rPr>
          <w:color w:val="auto"/>
        </w:rPr>
        <w:t>[standard template]</w:t>
      </w:r>
    </w:p>
    <w:p w14:paraId="2122DA2A" w14:textId="6258DF54" w:rsidR="001E1D48" w:rsidRDefault="001E1D48" w:rsidP="001E1D48">
      <w:pPr>
        <w:pStyle w:val="ListParagraph"/>
        <w:numPr>
          <w:ilvl w:val="0"/>
          <w:numId w:val="32"/>
        </w:numPr>
      </w:pPr>
      <w:r>
        <w:t>Privacy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1D48">
        <w:rPr>
          <w:color w:val="auto"/>
        </w:rPr>
        <w:t>[standard template]</w:t>
      </w:r>
    </w:p>
    <w:p w14:paraId="28A22781" w14:textId="067C7861" w:rsidR="001E1D48" w:rsidRDefault="001E1D48" w:rsidP="001E1D48">
      <w:pPr>
        <w:pStyle w:val="ListParagraph"/>
        <w:numPr>
          <w:ilvl w:val="0"/>
          <w:numId w:val="32"/>
        </w:numPr>
      </w:pPr>
      <w:r>
        <w:t>Freedom of information</w:t>
      </w:r>
      <w:r>
        <w:tab/>
      </w:r>
      <w:r>
        <w:tab/>
      </w:r>
      <w:r>
        <w:tab/>
      </w:r>
      <w:r>
        <w:tab/>
      </w:r>
      <w:r>
        <w:tab/>
      </w:r>
      <w:r w:rsidRPr="001E1D48">
        <w:rPr>
          <w:color w:val="auto"/>
        </w:rPr>
        <w:t>[standard template]</w:t>
      </w:r>
    </w:p>
    <w:p w14:paraId="7194B968" w14:textId="7022D310" w:rsidR="001E1D48" w:rsidRDefault="001E1D48" w:rsidP="001E1D48">
      <w:pPr>
        <w:pStyle w:val="ListParagraph"/>
        <w:numPr>
          <w:ilvl w:val="0"/>
          <w:numId w:val="32"/>
        </w:numPr>
      </w:pPr>
      <w:r>
        <w:t>Accessibility Statement</w:t>
      </w:r>
      <w:r>
        <w:tab/>
      </w:r>
      <w:r>
        <w:tab/>
      </w:r>
      <w:r>
        <w:tab/>
      </w:r>
      <w:r>
        <w:tab/>
      </w:r>
      <w:r>
        <w:tab/>
      </w:r>
      <w:r w:rsidRPr="001E1D48">
        <w:rPr>
          <w:color w:val="auto"/>
        </w:rPr>
        <w:t>[standard template]</w:t>
      </w:r>
    </w:p>
    <w:p w14:paraId="344C3473" w14:textId="77777777" w:rsidR="001E1D48" w:rsidRPr="001E1D48" w:rsidRDefault="001E1D48" w:rsidP="001E1D48"/>
    <w:p w14:paraId="4A517BA8" w14:textId="0F598D07" w:rsidR="006E6451" w:rsidRPr="00CF0FD4" w:rsidRDefault="006E6451" w:rsidP="00CF0FD4">
      <w:pPr>
        <w:spacing w:before="0"/>
        <w:rPr>
          <w:rFonts w:eastAsiaTheme="majorEastAsia" w:cstheme="majorBidi"/>
          <w:color w:val="auto"/>
          <w:sz w:val="24"/>
          <w:szCs w:val="24"/>
        </w:rPr>
      </w:pPr>
      <w:r>
        <w:t xml:space="preserve">Global </w:t>
      </w:r>
      <w:r w:rsidR="00564CB9">
        <w:t>Elements</w:t>
      </w:r>
    </w:p>
    <w:p w14:paraId="3301C77B" w14:textId="77777777" w:rsidR="006E6451" w:rsidRPr="006E6451" w:rsidRDefault="006E6451" w:rsidP="0016407F">
      <w:pPr>
        <w:pStyle w:val="Heading3"/>
      </w:pPr>
      <w:r>
        <w:t>Header</w:t>
      </w:r>
    </w:p>
    <w:p w14:paraId="664E7F4A" w14:textId="77777777" w:rsidR="006E6451" w:rsidRDefault="006E6451" w:rsidP="00564CB9">
      <w:pPr>
        <w:pStyle w:val="ListParagraph"/>
        <w:numPr>
          <w:ilvl w:val="0"/>
          <w:numId w:val="5"/>
        </w:numPr>
        <w:spacing w:line="360" w:lineRule="auto"/>
      </w:pPr>
      <w:r>
        <w:t>Logo</w:t>
      </w:r>
    </w:p>
    <w:p w14:paraId="10D2C796" w14:textId="77777777" w:rsidR="001F3BD8" w:rsidRDefault="00B13E9A" w:rsidP="001F3BD8">
      <w:pPr>
        <w:pStyle w:val="ListParagraph"/>
        <w:numPr>
          <w:ilvl w:val="0"/>
          <w:numId w:val="5"/>
        </w:numPr>
        <w:spacing w:line="360" w:lineRule="auto"/>
      </w:pPr>
      <w:r>
        <w:t>Menu</w:t>
      </w:r>
    </w:p>
    <w:p w14:paraId="67B904C3" w14:textId="675D0C4D" w:rsidR="00564CB9" w:rsidRDefault="00564CB9" w:rsidP="00F43087">
      <w:pPr>
        <w:pStyle w:val="ListParagraph"/>
        <w:numPr>
          <w:ilvl w:val="1"/>
          <w:numId w:val="5"/>
        </w:numPr>
        <w:spacing w:line="360" w:lineRule="auto"/>
      </w:pPr>
      <w:r>
        <w:t>Dropdown menu to consist of images and links with horizontal scroll function</w:t>
      </w:r>
      <w:r w:rsidR="00F43087">
        <w:t xml:space="preserve"> </w:t>
      </w:r>
      <w:r w:rsidR="00F43087">
        <w:br/>
        <w:t xml:space="preserve">See </w:t>
      </w:r>
      <w:hyperlink r:id="rId16" w:history="1">
        <w:r w:rsidR="001E1D48" w:rsidRPr="00BC0897">
          <w:rPr>
            <w:rStyle w:val="Hyperlink"/>
          </w:rPr>
          <w:t>http://creo.prevue.it/view/elba93</w:t>
        </w:r>
      </w:hyperlink>
      <w:r w:rsidR="001E1D48">
        <w:t xml:space="preserve"> (See featured image)</w:t>
      </w:r>
    </w:p>
    <w:p w14:paraId="5BBA0020" w14:textId="09A3B08F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>Language toggle</w:t>
      </w:r>
    </w:p>
    <w:p w14:paraId="2206E832" w14:textId="7E0688C6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>Site search</w:t>
      </w:r>
    </w:p>
    <w:p w14:paraId="0D26A09C" w14:textId="77777777" w:rsidR="006E6451" w:rsidRPr="0084276F" w:rsidRDefault="006E6451" w:rsidP="00564CB9">
      <w:pPr>
        <w:pStyle w:val="ListParagraph"/>
        <w:numPr>
          <w:ilvl w:val="0"/>
          <w:numId w:val="5"/>
        </w:numPr>
        <w:spacing w:line="360" w:lineRule="auto"/>
      </w:pPr>
      <w:r w:rsidRPr="0084276F">
        <w:t>Social Media</w:t>
      </w:r>
    </w:p>
    <w:p w14:paraId="461C506A" w14:textId="7011C297" w:rsidR="00397B8E" w:rsidRPr="0084276F" w:rsidRDefault="00EC7676" w:rsidP="00397B8E">
      <w:pPr>
        <w:pStyle w:val="ListParagraph"/>
        <w:numPr>
          <w:ilvl w:val="1"/>
          <w:numId w:val="5"/>
        </w:numPr>
        <w:spacing w:line="360" w:lineRule="auto"/>
      </w:pPr>
      <w:r w:rsidRPr="0084276F">
        <w:t>LinkedIn</w:t>
      </w:r>
    </w:p>
    <w:p w14:paraId="25F0C937" w14:textId="77777777" w:rsidR="006E6451" w:rsidRPr="006E6451" w:rsidRDefault="006E6451" w:rsidP="0016407F">
      <w:pPr>
        <w:pStyle w:val="Heading3"/>
      </w:pPr>
      <w:r>
        <w:t>Footer</w:t>
      </w:r>
    </w:p>
    <w:p w14:paraId="2163F6D5" w14:textId="77777777" w:rsidR="006E6451" w:rsidRDefault="006E6451" w:rsidP="00564CB9">
      <w:pPr>
        <w:pStyle w:val="ListParagraph"/>
        <w:numPr>
          <w:ilvl w:val="0"/>
          <w:numId w:val="5"/>
        </w:numPr>
        <w:spacing w:line="360" w:lineRule="auto"/>
      </w:pPr>
      <w:r>
        <w:t>Logo</w:t>
      </w:r>
    </w:p>
    <w:p w14:paraId="13011788" w14:textId="77777777" w:rsidR="00B13E9A" w:rsidRDefault="00B13E9A" w:rsidP="00564CB9">
      <w:pPr>
        <w:pStyle w:val="ListParagraph"/>
        <w:numPr>
          <w:ilvl w:val="0"/>
          <w:numId w:val="5"/>
        </w:numPr>
        <w:spacing w:line="360" w:lineRule="auto"/>
      </w:pPr>
      <w:r>
        <w:t>Terms and Conditions</w:t>
      </w:r>
    </w:p>
    <w:p w14:paraId="2BF08131" w14:textId="77777777" w:rsidR="00B13E9A" w:rsidRDefault="00B13E9A" w:rsidP="00564CB9">
      <w:pPr>
        <w:pStyle w:val="ListParagraph"/>
        <w:numPr>
          <w:ilvl w:val="0"/>
          <w:numId w:val="5"/>
        </w:numPr>
        <w:spacing w:line="360" w:lineRule="auto"/>
      </w:pPr>
      <w:r>
        <w:t>Privacy Policy</w:t>
      </w:r>
    </w:p>
    <w:p w14:paraId="449904E6" w14:textId="77777777" w:rsidR="00B13E9A" w:rsidRDefault="00B13E9A" w:rsidP="00564CB9">
      <w:pPr>
        <w:pStyle w:val="ListParagraph"/>
        <w:numPr>
          <w:ilvl w:val="0"/>
          <w:numId w:val="5"/>
        </w:numPr>
        <w:spacing w:line="360" w:lineRule="auto"/>
      </w:pPr>
      <w:r>
        <w:t>C</w:t>
      </w:r>
      <w:r w:rsidR="00EC7676">
        <w:t>ompany</w:t>
      </w:r>
      <w:r>
        <w:t xml:space="preserve"> Number </w:t>
      </w:r>
    </w:p>
    <w:p w14:paraId="3D5DCC10" w14:textId="77777777" w:rsidR="00EC7676" w:rsidRDefault="00EC7676" w:rsidP="00564CB9">
      <w:pPr>
        <w:pStyle w:val="ListParagraph"/>
        <w:numPr>
          <w:ilvl w:val="0"/>
          <w:numId w:val="5"/>
        </w:numPr>
        <w:spacing w:line="360" w:lineRule="auto"/>
      </w:pPr>
      <w:r>
        <w:t xml:space="preserve">Contact details </w:t>
      </w:r>
    </w:p>
    <w:p w14:paraId="5505EA71" w14:textId="77777777" w:rsidR="00532DC3" w:rsidRPr="0084276F" w:rsidRDefault="00532DC3" w:rsidP="00564CB9">
      <w:pPr>
        <w:pStyle w:val="ListParagraph"/>
        <w:numPr>
          <w:ilvl w:val="0"/>
          <w:numId w:val="5"/>
        </w:numPr>
        <w:spacing w:line="360" w:lineRule="auto"/>
      </w:pPr>
      <w:r w:rsidRPr="0084276F">
        <w:t xml:space="preserve">Sitemap </w:t>
      </w:r>
    </w:p>
    <w:p w14:paraId="5EFFE09E" w14:textId="77777777" w:rsidR="00532DC3" w:rsidRPr="0084276F" w:rsidRDefault="006E6451" w:rsidP="00564CB9">
      <w:pPr>
        <w:pStyle w:val="ListParagraph"/>
        <w:numPr>
          <w:ilvl w:val="0"/>
          <w:numId w:val="5"/>
        </w:numPr>
        <w:spacing w:line="360" w:lineRule="auto"/>
      </w:pPr>
      <w:r w:rsidRPr="0084276F">
        <w:t>Social Media</w:t>
      </w:r>
    </w:p>
    <w:p w14:paraId="05552230" w14:textId="77777777" w:rsidR="00532DC3" w:rsidRPr="0084276F" w:rsidRDefault="00EC7676" w:rsidP="00564CB9">
      <w:pPr>
        <w:pStyle w:val="ListParagraph"/>
        <w:numPr>
          <w:ilvl w:val="1"/>
          <w:numId w:val="5"/>
        </w:numPr>
        <w:spacing w:line="360" w:lineRule="auto"/>
      </w:pPr>
      <w:r w:rsidRPr="0084276F">
        <w:t xml:space="preserve">LinkedIn </w:t>
      </w:r>
    </w:p>
    <w:p w14:paraId="2FEB68E5" w14:textId="639A08BE" w:rsidR="00564CB9" w:rsidRDefault="005A695F" w:rsidP="0016407F">
      <w:pPr>
        <w:pStyle w:val="Heading3"/>
      </w:pPr>
      <w:r>
        <w:t xml:space="preserve">Hero </w:t>
      </w:r>
      <w:r w:rsidR="00564CB9">
        <w:t>Banner</w:t>
      </w:r>
    </w:p>
    <w:p w14:paraId="78179594" w14:textId="3BD24B12" w:rsidR="0016407F" w:rsidRPr="0016407F" w:rsidRDefault="0016407F" w:rsidP="0016407F">
      <w:r>
        <w:t>Home Page</w:t>
      </w:r>
    </w:p>
    <w:p w14:paraId="22BDEBD7" w14:textId="77777777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>Full width browser image slider</w:t>
      </w:r>
    </w:p>
    <w:p w14:paraId="6B0D5B70" w14:textId="05E81E0E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>Text as a non – H tag not to affect SEO</w:t>
      </w:r>
    </w:p>
    <w:p w14:paraId="7A79CAB3" w14:textId="77777777" w:rsidR="00564CB9" w:rsidRDefault="00564CB9" w:rsidP="00564CB9">
      <w:pPr>
        <w:pStyle w:val="ListParagraph"/>
        <w:numPr>
          <w:ilvl w:val="0"/>
          <w:numId w:val="5"/>
        </w:numPr>
        <w:spacing w:before="0" w:line="360" w:lineRule="auto"/>
      </w:pPr>
      <w:r>
        <w:t xml:space="preserve">Navigation arrows when more </w:t>
      </w:r>
      <w:proofErr w:type="spellStart"/>
      <w:r>
        <w:t>that</w:t>
      </w:r>
      <w:proofErr w:type="spellEnd"/>
      <w:r>
        <w:t xml:space="preserve"> one image uploaded </w:t>
      </w:r>
    </w:p>
    <w:p w14:paraId="34D5C48C" w14:textId="07E1F0F3" w:rsidR="00564CB9" w:rsidRDefault="00564CB9" w:rsidP="00564CB9">
      <w:pPr>
        <w:pStyle w:val="ListParagraph"/>
        <w:numPr>
          <w:ilvl w:val="0"/>
          <w:numId w:val="5"/>
        </w:numPr>
        <w:spacing w:before="0" w:line="360" w:lineRule="auto"/>
      </w:pPr>
      <w:r>
        <w:t>The capability to add video with a static image cover for loading and mobile</w:t>
      </w:r>
    </w:p>
    <w:p w14:paraId="2D26557A" w14:textId="32A9EA96" w:rsidR="00246975" w:rsidRDefault="00246975" w:rsidP="00564CB9">
      <w:pPr>
        <w:pStyle w:val="ListParagraph"/>
        <w:numPr>
          <w:ilvl w:val="0"/>
          <w:numId w:val="5"/>
        </w:numPr>
        <w:spacing w:before="0" w:line="360" w:lineRule="auto"/>
      </w:pPr>
      <w:r>
        <w:t>The hero banner is optional</w:t>
      </w:r>
    </w:p>
    <w:p w14:paraId="0D96D892" w14:textId="0000D6AE" w:rsidR="0016407F" w:rsidRDefault="0016407F" w:rsidP="0016407F">
      <w:pPr>
        <w:spacing w:before="0" w:line="360" w:lineRule="auto"/>
      </w:pPr>
      <w:r>
        <w:t>Internal Pages</w:t>
      </w:r>
      <w:r w:rsidR="001C565F">
        <w:t xml:space="preserve">  </w:t>
      </w:r>
    </w:p>
    <w:p w14:paraId="3B5B4F15" w14:textId="21750DD8" w:rsidR="00A847EC" w:rsidRDefault="001C565F" w:rsidP="00A847EC">
      <w:pPr>
        <w:pStyle w:val="ListParagraph"/>
        <w:ind w:left="360"/>
      </w:pPr>
      <w:r>
        <w:t xml:space="preserve">As per home banner but: </w:t>
      </w:r>
      <w:r w:rsidR="0016407F">
        <w:t>Full width browser image slider with reduced banner height</w:t>
      </w:r>
      <w:r w:rsidR="00A847EC" w:rsidRPr="00A847EC">
        <w:t xml:space="preserve"> </w:t>
      </w:r>
    </w:p>
    <w:p w14:paraId="38F5B4F1" w14:textId="77777777" w:rsidR="00A847EC" w:rsidRPr="00146A12" w:rsidRDefault="00A847EC" w:rsidP="00A847EC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452B52FF" w14:textId="77777777" w:rsidR="00A847EC" w:rsidRDefault="00A847EC" w:rsidP="00A847EC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 w:rsidRPr="00E24FAA">
        <w:rPr>
          <w:b w:val="0"/>
          <w:lang w:eastAsia="en-GB"/>
        </w:rPr>
        <w:t>Add banners as a custom field group.  They would contain the following fields</w:t>
      </w:r>
      <w:r>
        <w:rPr>
          <w:b w:val="0"/>
          <w:lang w:eastAsia="en-GB"/>
        </w:rPr>
        <w:t>.</w:t>
      </w:r>
    </w:p>
    <w:p w14:paraId="2A1BEB7C" w14:textId="77777777" w:rsidR="00A847EC" w:rsidRDefault="00A847EC" w:rsidP="00A847EC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Background Image, Banner Title, Banner Copy, Button Link Text, Link URL.</w:t>
      </w:r>
    </w:p>
    <w:p w14:paraId="0C25CEA3" w14:textId="77777777" w:rsidR="00A847EC" w:rsidRDefault="00A847EC" w:rsidP="00A847EC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The distinction in height between home page banner and the internal banner would be managed by CSS.</w:t>
      </w:r>
    </w:p>
    <w:p w14:paraId="1F897488" w14:textId="2A7478C8" w:rsidR="0016407F" w:rsidRDefault="005A695F" w:rsidP="005A695F">
      <w:pPr>
        <w:pStyle w:val="Heading3"/>
      </w:pPr>
      <w:r>
        <w:t>Inset banner</w:t>
      </w:r>
    </w:p>
    <w:p w14:paraId="274E535E" w14:textId="1A645320" w:rsidR="005A695F" w:rsidRDefault="005A695F" w:rsidP="00A847EC">
      <w:pPr>
        <w:pStyle w:val="ListParagraph"/>
        <w:spacing w:line="360" w:lineRule="auto"/>
        <w:ind w:left="360"/>
      </w:pPr>
      <w:r>
        <w:t xml:space="preserve">Banner as per </w:t>
      </w:r>
      <w:hyperlink r:id="rId17" w:history="1">
        <w:r w:rsidRPr="00BC0897">
          <w:rPr>
            <w:rStyle w:val="Hyperlink"/>
          </w:rPr>
          <w:t>http://creo.prevue.it/view/z8m1yx</w:t>
        </w:r>
      </w:hyperlink>
      <w:r w:rsidR="001C27CD">
        <w:t xml:space="preserve"> and </w:t>
      </w:r>
      <w:hyperlink r:id="rId18" w:history="1">
        <w:r w:rsidR="001C27CD" w:rsidRPr="004743A1">
          <w:rPr>
            <w:rStyle w:val="Hyperlink"/>
          </w:rPr>
          <w:t>http://creo.prevue.it/view/30w2l1</w:t>
        </w:r>
      </w:hyperlink>
      <w:r w:rsidR="001C27CD">
        <w:t xml:space="preserve"> </w:t>
      </w:r>
      <w:r w:rsidR="00EF1EF0">
        <w:t xml:space="preserve"> </w:t>
      </w:r>
      <w:proofErr w:type="gramStart"/>
      <w:r w:rsidR="00EF1EF0">
        <w:t>This</w:t>
      </w:r>
      <w:proofErr w:type="gramEnd"/>
      <w:r w:rsidR="00EF1EF0">
        <w:t xml:space="preserve"> will be </w:t>
      </w:r>
      <w:r w:rsidR="001C27CD">
        <w:t xml:space="preserve">added within the </w:t>
      </w:r>
      <w:proofErr w:type="spellStart"/>
      <w:r w:rsidR="001C27CD">
        <w:t>wysiwyg</w:t>
      </w:r>
      <w:proofErr w:type="spellEnd"/>
      <w:r w:rsidR="001C27CD">
        <w:t>.</w:t>
      </w:r>
    </w:p>
    <w:p w14:paraId="7CDC23F1" w14:textId="6ED04662" w:rsidR="001C565F" w:rsidRDefault="001C565F" w:rsidP="00C97C22">
      <w:pPr>
        <w:pStyle w:val="Heading3"/>
      </w:pPr>
      <w:r>
        <w:t>Featured image</w:t>
      </w:r>
    </w:p>
    <w:p w14:paraId="245BBF8D" w14:textId="10ABEBAE" w:rsidR="001C565F" w:rsidRDefault="001C565F" w:rsidP="00A847EC">
      <w:pPr>
        <w:pStyle w:val="ListParagraph"/>
        <w:numPr>
          <w:ilvl w:val="0"/>
          <w:numId w:val="5"/>
        </w:numPr>
        <w:spacing w:line="360" w:lineRule="auto"/>
      </w:pPr>
      <w:r>
        <w:t>This</w:t>
      </w:r>
      <w:r w:rsidR="00A847EC">
        <w:t xml:space="preserve"> be used for the sub menu </w:t>
      </w:r>
      <w:hyperlink r:id="rId19" w:history="1">
        <w:r w:rsidR="00A847EC" w:rsidRPr="00BC0897">
          <w:rPr>
            <w:rStyle w:val="Hyperlink"/>
          </w:rPr>
          <w:t>http://creo.prevue.it/view/elba93</w:t>
        </w:r>
      </w:hyperlink>
      <w:r w:rsidR="00A847EC">
        <w:t xml:space="preserve"> </w:t>
      </w:r>
    </w:p>
    <w:p w14:paraId="2E7D2CA8" w14:textId="0839FA09" w:rsidR="00A847EC" w:rsidRDefault="00A847EC" w:rsidP="00A847EC">
      <w:pPr>
        <w:pStyle w:val="ListParagraph"/>
        <w:numPr>
          <w:ilvl w:val="0"/>
          <w:numId w:val="5"/>
        </w:numPr>
        <w:spacing w:line="360" w:lineRule="auto"/>
      </w:pPr>
      <w:r>
        <w:t xml:space="preserve">There will also be a checkbox in the post to be able to display this image within the page, below the heading. </w:t>
      </w:r>
      <w:hyperlink r:id="rId20" w:history="1">
        <w:r w:rsidRPr="00BC0897">
          <w:rPr>
            <w:rStyle w:val="Hyperlink"/>
          </w:rPr>
          <w:t>http://creo.prevue.it/view/z8m1yx</w:t>
        </w:r>
      </w:hyperlink>
      <w:r>
        <w:t xml:space="preserve"> </w:t>
      </w:r>
    </w:p>
    <w:p w14:paraId="56156913" w14:textId="79BB39F6" w:rsidR="00564CB9" w:rsidRPr="0016407F" w:rsidRDefault="00564CB9" w:rsidP="0016407F">
      <w:pPr>
        <w:pStyle w:val="Heading3"/>
      </w:pPr>
      <w:r>
        <w:t>Main WYSIWYG area</w:t>
      </w:r>
    </w:p>
    <w:p w14:paraId="4EFFCE6A" w14:textId="77777777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>Format text option to include all text styles</w:t>
      </w:r>
    </w:p>
    <w:p w14:paraId="469EA30E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H1</w:t>
      </w:r>
    </w:p>
    <w:p w14:paraId="4EE2352A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H2</w:t>
      </w:r>
    </w:p>
    <w:p w14:paraId="571E675F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H3</w:t>
      </w:r>
    </w:p>
    <w:p w14:paraId="44707C8E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H4</w:t>
      </w:r>
    </w:p>
    <w:p w14:paraId="2A6733A5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Hyperlink</w:t>
      </w:r>
    </w:p>
    <w:p w14:paraId="54351589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Quotes</w:t>
      </w:r>
    </w:p>
    <w:p w14:paraId="13880562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Introduction</w:t>
      </w:r>
    </w:p>
    <w:p w14:paraId="6443478F" w14:textId="77777777" w:rsidR="00564CB9" w:rsidRDefault="00564CB9" w:rsidP="00564CB9">
      <w:pPr>
        <w:pStyle w:val="ListParagraph"/>
        <w:numPr>
          <w:ilvl w:val="1"/>
          <w:numId w:val="5"/>
        </w:numPr>
        <w:spacing w:line="360" w:lineRule="auto"/>
      </w:pPr>
      <w:r>
        <w:t>Links style</w:t>
      </w:r>
    </w:p>
    <w:p w14:paraId="041D1351" w14:textId="14462444" w:rsidR="00564CB9" w:rsidRDefault="00564CB9" w:rsidP="00564CB9">
      <w:pPr>
        <w:pStyle w:val="ListParagraph"/>
        <w:numPr>
          <w:ilvl w:val="0"/>
          <w:numId w:val="5"/>
        </w:numPr>
        <w:spacing w:line="360" w:lineRule="auto"/>
      </w:pPr>
      <w:r>
        <w:t xml:space="preserve">Apply </w:t>
      </w:r>
      <w:r w:rsidR="008D515B">
        <w:t>Column Grid</w:t>
      </w:r>
      <w:r>
        <w:t xml:space="preserve"> </w:t>
      </w:r>
      <w:r w:rsidR="008D515B">
        <w:t>plugin</w:t>
      </w:r>
      <w:r>
        <w:t xml:space="preserve"> for </w:t>
      </w:r>
      <w:r w:rsidR="0016407F">
        <w:t>additional</w:t>
      </w:r>
      <w:r>
        <w:t xml:space="preserve"> customisation of page</w:t>
      </w:r>
    </w:p>
    <w:p w14:paraId="0E4EEF5A" w14:textId="77777777" w:rsidR="00E24FAA" w:rsidRDefault="00E24FAA" w:rsidP="00E24FAA">
      <w:pPr>
        <w:pStyle w:val="ListParagraph"/>
        <w:ind w:left="360"/>
      </w:pPr>
    </w:p>
    <w:p w14:paraId="0541057F" w14:textId="77777777" w:rsidR="00E24FAA" w:rsidRPr="00146A12" w:rsidRDefault="00E24FAA" w:rsidP="00E24FAA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09925909" w14:textId="02D16360" w:rsidR="00E24FAA" w:rsidRDefault="00E24FAA" w:rsidP="00E24FAA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 xml:space="preserve">For styles see </w:t>
      </w:r>
      <w:hyperlink r:id="rId21" w:history="1">
        <w:r w:rsidRPr="00BC0897">
          <w:rPr>
            <w:rStyle w:val="Hyperlink"/>
            <w:b w:val="0"/>
            <w:lang w:eastAsia="en-GB"/>
          </w:rPr>
          <w:t>http://creo.prevue.it/view/46atxt</w:t>
        </w:r>
      </w:hyperlink>
      <w:r>
        <w:rPr>
          <w:b w:val="0"/>
          <w:lang w:eastAsia="en-GB"/>
        </w:rPr>
        <w:t xml:space="preserve"> </w:t>
      </w:r>
    </w:p>
    <w:p w14:paraId="2301921C" w14:textId="77777777" w:rsidR="00E24FAA" w:rsidRDefault="00E24FAA" w:rsidP="00E24FAA">
      <w:pPr>
        <w:spacing w:line="360" w:lineRule="auto"/>
      </w:pPr>
    </w:p>
    <w:p w14:paraId="405FEC23" w14:textId="24AA6E17" w:rsidR="00657D44" w:rsidRPr="0016407F" w:rsidRDefault="00657D44" w:rsidP="00657D44">
      <w:pPr>
        <w:pStyle w:val="Heading3"/>
      </w:pPr>
      <w:r>
        <w:t>Sidebar</w:t>
      </w:r>
      <w:r w:rsidR="00EF1EF0">
        <w:t xml:space="preserve"> Listings</w:t>
      </w:r>
    </w:p>
    <w:p w14:paraId="2531331A" w14:textId="59B1F8E3" w:rsidR="005A695F" w:rsidRDefault="005A695F" w:rsidP="005A695F">
      <w:pPr>
        <w:spacing w:line="360" w:lineRule="auto"/>
        <w:rPr>
          <w:color w:val="auto"/>
        </w:rPr>
      </w:pPr>
      <w:r>
        <w:rPr>
          <w:color w:val="auto"/>
        </w:rPr>
        <w:t>The side bar will show content based on the current page template (see templates).</w:t>
      </w:r>
    </w:p>
    <w:p w14:paraId="164F6C59" w14:textId="47C7D674" w:rsidR="005A695F" w:rsidRDefault="005A695F" w:rsidP="005A695F">
      <w:pPr>
        <w:spacing w:line="360" w:lineRule="auto"/>
        <w:rPr>
          <w:color w:val="auto"/>
        </w:rPr>
      </w:pPr>
      <w:r>
        <w:rPr>
          <w:color w:val="auto"/>
        </w:rPr>
        <w:t>Below the custom content the page will show latest articles by date.</w:t>
      </w:r>
    </w:p>
    <w:p w14:paraId="0327E39F" w14:textId="2C53F1A7" w:rsidR="00564CB9" w:rsidRDefault="00564CB9" w:rsidP="0016407F">
      <w:pPr>
        <w:pStyle w:val="Heading3"/>
      </w:pPr>
      <w:r>
        <w:t xml:space="preserve">Related content </w:t>
      </w:r>
    </w:p>
    <w:p w14:paraId="2B6A5190" w14:textId="42C6E8DD" w:rsidR="00564CB9" w:rsidRDefault="00322947" w:rsidP="00322947">
      <w:pPr>
        <w:pStyle w:val="ListParagraph"/>
        <w:numPr>
          <w:ilvl w:val="0"/>
          <w:numId w:val="23"/>
        </w:numPr>
        <w:spacing w:line="360" w:lineRule="auto"/>
      </w:pPr>
      <w:r>
        <w:t>Module to be added to all pages if selected</w:t>
      </w:r>
    </w:p>
    <w:p w14:paraId="5287E772" w14:textId="36CEB616" w:rsidR="00322947" w:rsidRDefault="00322947" w:rsidP="00322947">
      <w:pPr>
        <w:pStyle w:val="ListParagraph"/>
        <w:numPr>
          <w:ilvl w:val="0"/>
          <w:numId w:val="23"/>
        </w:numPr>
        <w:spacing w:line="360" w:lineRule="auto"/>
      </w:pPr>
      <w:r>
        <w:t>Content will include</w:t>
      </w:r>
    </w:p>
    <w:p w14:paraId="33A0B1B8" w14:textId="4497AF86" w:rsidR="00322947" w:rsidRDefault="00322947" w:rsidP="00322947">
      <w:pPr>
        <w:pStyle w:val="ListParagraph"/>
        <w:numPr>
          <w:ilvl w:val="1"/>
          <w:numId w:val="23"/>
        </w:numPr>
        <w:spacing w:line="360" w:lineRule="auto"/>
      </w:pPr>
      <w:r>
        <w:t>Research</w:t>
      </w:r>
    </w:p>
    <w:p w14:paraId="332C4674" w14:textId="54E852EC" w:rsidR="00322947" w:rsidRDefault="00322947" w:rsidP="00322947">
      <w:pPr>
        <w:pStyle w:val="ListParagraph"/>
        <w:numPr>
          <w:ilvl w:val="1"/>
          <w:numId w:val="23"/>
        </w:numPr>
        <w:spacing w:line="360" w:lineRule="auto"/>
      </w:pPr>
      <w:r>
        <w:t>News</w:t>
      </w:r>
    </w:p>
    <w:p w14:paraId="0A358A4A" w14:textId="1923FA33" w:rsidR="00322947" w:rsidRDefault="00322947" w:rsidP="00322947">
      <w:pPr>
        <w:pStyle w:val="ListParagraph"/>
        <w:numPr>
          <w:ilvl w:val="1"/>
          <w:numId w:val="23"/>
        </w:numPr>
        <w:spacing w:line="360" w:lineRule="auto"/>
      </w:pPr>
      <w:r>
        <w:t>Services</w:t>
      </w:r>
    </w:p>
    <w:p w14:paraId="2F490754" w14:textId="48C2C15F" w:rsidR="00564CB9" w:rsidRDefault="00322947" w:rsidP="00564CB9">
      <w:pPr>
        <w:pStyle w:val="ListParagraph"/>
        <w:numPr>
          <w:ilvl w:val="0"/>
          <w:numId w:val="23"/>
        </w:numPr>
        <w:spacing w:line="360" w:lineRule="auto"/>
      </w:pPr>
      <w:r>
        <w:t>Contact configurable per page i.e. Research or Service etc.</w:t>
      </w:r>
    </w:p>
    <w:p w14:paraId="6D6DB6A6" w14:textId="2504E5C8" w:rsidR="0016407F" w:rsidRDefault="0016407F" w:rsidP="0016407F">
      <w:pPr>
        <w:pStyle w:val="Heading2"/>
      </w:pPr>
      <w:r>
        <w:t>Templates</w:t>
      </w:r>
    </w:p>
    <w:p w14:paraId="4A7EA7D9" w14:textId="6009BF5A" w:rsidR="00937F16" w:rsidRDefault="00937F16" w:rsidP="0016407F">
      <w:pPr>
        <w:pStyle w:val="Heading3"/>
      </w:pPr>
      <w:r>
        <w:t>Home template</w:t>
      </w:r>
      <w:r w:rsidR="0016407F">
        <w:br/>
      </w:r>
      <w:r>
        <w:tab/>
      </w:r>
    </w:p>
    <w:p w14:paraId="59C889A1" w14:textId="3BC17555" w:rsidR="00E24FAA" w:rsidRPr="00E24FAA" w:rsidRDefault="00E24FAA" w:rsidP="00E24FAA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E24FAA">
        <w:rPr>
          <w:rStyle w:val="hyperlinkChar"/>
        </w:rPr>
        <w:t>http://creo.prevue.it/view/72gqw6</w:t>
      </w:r>
    </w:p>
    <w:p w14:paraId="77FA04F3" w14:textId="2014957F" w:rsidR="00EC7676" w:rsidRPr="000C3B36" w:rsidRDefault="00EC7676" w:rsidP="000C3B36">
      <w:pPr>
        <w:pStyle w:val="ListParagraph"/>
        <w:numPr>
          <w:ilvl w:val="0"/>
          <w:numId w:val="19"/>
        </w:numPr>
        <w:spacing w:line="360" w:lineRule="auto"/>
      </w:pPr>
      <w:r w:rsidRPr="00F05C47">
        <w:rPr>
          <w:color w:val="auto"/>
        </w:rPr>
        <w:t>Header</w:t>
      </w:r>
      <w:r w:rsidR="000C3B36">
        <w:rPr>
          <w:color w:val="auto"/>
        </w:rPr>
        <w:t xml:space="preserve"> </w:t>
      </w:r>
      <w:r w:rsidR="000C3B36">
        <w:t xml:space="preserve">– </w:t>
      </w:r>
      <w:r w:rsidR="00564CB9">
        <w:t xml:space="preserve">See </w:t>
      </w:r>
      <w:r w:rsidR="000C3B36" w:rsidRPr="000C3B36">
        <w:rPr>
          <w:i/>
        </w:rPr>
        <w:t>Global Element</w:t>
      </w:r>
    </w:p>
    <w:p w14:paraId="5C4A2277" w14:textId="1016F29E" w:rsidR="00322947" w:rsidRPr="00322947" w:rsidRDefault="0016407F" w:rsidP="00322947">
      <w:pPr>
        <w:pStyle w:val="ListParagraph"/>
        <w:numPr>
          <w:ilvl w:val="0"/>
          <w:numId w:val="19"/>
        </w:numPr>
        <w:spacing w:line="360" w:lineRule="auto"/>
        <w:rPr>
          <w:color w:val="auto"/>
        </w:rPr>
      </w:pPr>
      <w:r>
        <w:rPr>
          <w:color w:val="auto"/>
        </w:rPr>
        <w:t xml:space="preserve">Home </w:t>
      </w:r>
      <w:r w:rsidR="00322947" w:rsidRPr="00322947">
        <w:rPr>
          <w:color w:val="auto"/>
        </w:rPr>
        <w:t xml:space="preserve">Banner  </w:t>
      </w:r>
      <w:r w:rsidR="00322947">
        <w:t xml:space="preserve">– See </w:t>
      </w:r>
      <w:r w:rsidR="00322947" w:rsidRPr="000C3B36">
        <w:t>Global Element</w:t>
      </w:r>
    </w:p>
    <w:p w14:paraId="124A11E3" w14:textId="15642AC7" w:rsidR="00F05C47" w:rsidRPr="00F05C47" w:rsidRDefault="00F05C47" w:rsidP="000C3B36">
      <w:pPr>
        <w:pStyle w:val="ListParagraph"/>
        <w:numPr>
          <w:ilvl w:val="0"/>
          <w:numId w:val="15"/>
        </w:numPr>
        <w:spacing w:line="360" w:lineRule="auto"/>
        <w:rPr>
          <w:color w:val="auto"/>
        </w:rPr>
      </w:pPr>
      <w:r>
        <w:rPr>
          <w:color w:val="auto"/>
        </w:rPr>
        <w:t>Introduction</w:t>
      </w:r>
      <w:r w:rsidR="00BD38FC">
        <w:rPr>
          <w:color w:val="auto"/>
        </w:rPr>
        <w:t xml:space="preserve"> – The Wales Centre For Advanced Batch Manufacture (CBM)</w:t>
      </w:r>
    </w:p>
    <w:p w14:paraId="3ED5B1CD" w14:textId="04ACF1C6" w:rsidR="000C3B36" w:rsidRPr="0016407F" w:rsidRDefault="0016407F" w:rsidP="000C3B36">
      <w:pPr>
        <w:pStyle w:val="ListParagraph"/>
        <w:numPr>
          <w:ilvl w:val="0"/>
          <w:numId w:val="15"/>
        </w:numPr>
        <w:spacing w:line="360" w:lineRule="auto"/>
        <w:rPr>
          <w:color w:val="auto"/>
        </w:rPr>
      </w:pPr>
      <w:r w:rsidRPr="0016407F">
        <w:rPr>
          <w:color w:val="auto"/>
        </w:rPr>
        <w:t>Service list</w:t>
      </w:r>
      <w:r w:rsidR="00EC7676" w:rsidRPr="0016407F">
        <w:rPr>
          <w:color w:val="auto"/>
        </w:rPr>
        <w:t xml:space="preserve"> </w:t>
      </w:r>
    </w:p>
    <w:p w14:paraId="494EED9B" w14:textId="79C3F3D2" w:rsidR="000C3B36" w:rsidRPr="0016407F" w:rsidRDefault="000C3B36" w:rsidP="000C3B36">
      <w:pPr>
        <w:pStyle w:val="ListParagraph"/>
        <w:numPr>
          <w:ilvl w:val="0"/>
          <w:numId w:val="15"/>
        </w:numPr>
        <w:spacing w:line="360" w:lineRule="auto"/>
        <w:rPr>
          <w:color w:val="auto"/>
        </w:rPr>
      </w:pPr>
      <w:r w:rsidRPr="0016407F">
        <w:rPr>
          <w:color w:val="auto"/>
        </w:rPr>
        <w:t>Research</w:t>
      </w:r>
    </w:p>
    <w:p w14:paraId="077B0C5D" w14:textId="11035E81" w:rsidR="00EC7676" w:rsidRPr="00F05C47" w:rsidRDefault="00EC7676" w:rsidP="000C3B36">
      <w:pPr>
        <w:pStyle w:val="ListParagraph"/>
        <w:numPr>
          <w:ilvl w:val="0"/>
          <w:numId w:val="15"/>
        </w:numPr>
        <w:spacing w:line="360" w:lineRule="auto"/>
        <w:rPr>
          <w:color w:val="auto"/>
        </w:rPr>
      </w:pPr>
      <w:r w:rsidRPr="00F05C47">
        <w:rPr>
          <w:color w:val="auto"/>
        </w:rPr>
        <w:t xml:space="preserve">Footer </w:t>
      </w:r>
      <w:r w:rsidR="00564CB9">
        <w:t xml:space="preserve">– See </w:t>
      </w:r>
      <w:r w:rsidR="00564CB9" w:rsidRPr="000C3B36">
        <w:rPr>
          <w:i/>
        </w:rPr>
        <w:t>Global Element</w:t>
      </w:r>
    </w:p>
    <w:p w14:paraId="02620C5A" w14:textId="77777777" w:rsidR="00B014D9" w:rsidRPr="00146A12" w:rsidRDefault="00B014D9" w:rsidP="00B014D9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0E51915C" w14:textId="6020A4E7" w:rsidR="00B014D9" w:rsidRPr="00F437E8" w:rsidRDefault="00B014D9" w:rsidP="00B014D9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H1- Wales Centre for advanced Batch Manufacture</w:t>
      </w:r>
    </w:p>
    <w:p w14:paraId="6A421F40" w14:textId="3B695F36" w:rsidR="00B014D9" w:rsidRDefault="00B014D9" w:rsidP="00B014D9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 w:rsidRPr="00B014D9">
        <w:rPr>
          <w:b w:val="0"/>
          <w:lang w:eastAsia="en-GB"/>
        </w:rPr>
        <w:t>H2 – Our Services</w:t>
      </w:r>
      <w:r w:rsidR="00AE0FA5">
        <w:rPr>
          <w:b w:val="0"/>
          <w:lang w:eastAsia="en-GB"/>
        </w:rPr>
        <w:t>, Research</w:t>
      </w:r>
    </w:p>
    <w:p w14:paraId="5476604D" w14:textId="2B0D0989" w:rsidR="00AE0FA5" w:rsidRPr="00B014D9" w:rsidRDefault="00AE0FA5" w:rsidP="00B014D9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 xml:space="preserve">H3 – Individual services, </w:t>
      </w:r>
      <w:proofErr w:type="spellStart"/>
      <w:r>
        <w:rPr>
          <w:b w:val="0"/>
          <w:lang w:eastAsia="en-GB"/>
        </w:rPr>
        <w:t>eg</w:t>
      </w:r>
      <w:proofErr w:type="spellEnd"/>
      <w:r>
        <w:rPr>
          <w:b w:val="0"/>
          <w:lang w:eastAsia="en-GB"/>
        </w:rPr>
        <w:t xml:space="preserve"> 3d printing</w:t>
      </w:r>
      <w:proofErr w:type="gramStart"/>
      <w:r>
        <w:rPr>
          <w:b w:val="0"/>
          <w:lang w:eastAsia="en-GB"/>
        </w:rPr>
        <w:t>,  3d</w:t>
      </w:r>
      <w:proofErr w:type="gramEnd"/>
      <w:r>
        <w:rPr>
          <w:b w:val="0"/>
          <w:lang w:eastAsia="en-GB"/>
        </w:rPr>
        <w:t xml:space="preserve"> Scanning, Low volume production, component Finishing Services. </w:t>
      </w:r>
    </w:p>
    <w:p w14:paraId="5F631DAA" w14:textId="77777777" w:rsidR="00B014D9" w:rsidRDefault="00B014D9" w:rsidP="00B014D9">
      <w:pPr>
        <w:pStyle w:val="DeveloperNotes"/>
        <w:pBdr>
          <w:bottom w:val="single" w:sz="4" w:space="3" w:color="808080" w:themeColor="background1" w:themeShade="80"/>
        </w:pBdr>
        <w:ind w:left="0"/>
        <w:rPr>
          <w:lang w:eastAsia="en-GB"/>
        </w:rPr>
      </w:pPr>
    </w:p>
    <w:p w14:paraId="1695F287" w14:textId="77777777" w:rsidR="00937F16" w:rsidRDefault="00937F16" w:rsidP="000C3B36">
      <w:pPr>
        <w:spacing w:before="0" w:line="360" w:lineRule="auto"/>
        <w:rPr>
          <w:rFonts w:eastAsiaTheme="majorEastAsia" w:cstheme="majorBidi"/>
          <w:color w:val="000000" w:themeColor="text1"/>
          <w:spacing w:val="6"/>
          <w:sz w:val="32"/>
          <w:szCs w:val="26"/>
        </w:rPr>
      </w:pPr>
    </w:p>
    <w:p w14:paraId="4859E6E3" w14:textId="77777777" w:rsidR="00E24FAA" w:rsidRDefault="00E24FAA">
      <w:pPr>
        <w:spacing w:before="0"/>
        <w:rPr>
          <w:rFonts w:eastAsiaTheme="majorEastAsia" w:cstheme="majorBidi"/>
          <w:b/>
          <w:color w:val="auto"/>
          <w:sz w:val="24"/>
          <w:szCs w:val="24"/>
        </w:rPr>
      </w:pPr>
      <w:r>
        <w:br w:type="page"/>
      </w:r>
    </w:p>
    <w:p w14:paraId="0E416387" w14:textId="07BF1373" w:rsidR="00E24FAA" w:rsidRDefault="001A6FF7" w:rsidP="0016407F">
      <w:pPr>
        <w:pStyle w:val="Heading3"/>
      </w:pPr>
      <w:r>
        <w:t>Standard</w:t>
      </w:r>
      <w:r w:rsidR="00937F16">
        <w:t xml:space="preserve"> template</w:t>
      </w:r>
      <w:r w:rsidR="00937F16">
        <w:tab/>
      </w:r>
    </w:p>
    <w:p w14:paraId="1185D500" w14:textId="520B41E9" w:rsidR="00937F16" w:rsidRPr="00E24FAA" w:rsidRDefault="00E24FAA" w:rsidP="00E24FAA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E24FAA">
        <w:rPr>
          <w:rStyle w:val="hyperlinkChar"/>
        </w:rPr>
        <w:t>http://creo.prevue.it/view/46atxt</w:t>
      </w:r>
      <w:r>
        <w:rPr>
          <w:rStyle w:val="Hyperlink"/>
          <w:spacing w:val="10"/>
          <w:shd w:val="clear" w:color="auto" w:fill="00EF9D"/>
        </w:rPr>
        <w:t xml:space="preserve"> </w:t>
      </w:r>
    </w:p>
    <w:p w14:paraId="56491E11" w14:textId="32B23D5D" w:rsidR="00655C84" w:rsidRPr="00655C84" w:rsidRDefault="00655C84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 w:rsidRPr="00655C84">
        <w:rPr>
          <w:color w:val="auto"/>
        </w:rPr>
        <w:t>Header</w:t>
      </w:r>
      <w:r w:rsidR="000C3B36">
        <w:rPr>
          <w:color w:val="auto"/>
        </w:rPr>
        <w:t xml:space="preserve"> </w:t>
      </w:r>
      <w:r w:rsidR="00564CB9">
        <w:t xml:space="preserve">– See </w:t>
      </w:r>
      <w:r w:rsidR="00564CB9" w:rsidRPr="000C3B36">
        <w:rPr>
          <w:i/>
        </w:rPr>
        <w:t>Global Element</w:t>
      </w:r>
    </w:p>
    <w:p w14:paraId="4E134D70" w14:textId="4187C17F" w:rsidR="00655C84" w:rsidRPr="00655C84" w:rsidRDefault="0016407F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>
        <w:rPr>
          <w:color w:val="auto"/>
        </w:rPr>
        <w:t xml:space="preserve">Internal </w:t>
      </w:r>
      <w:r w:rsidR="00655C84">
        <w:rPr>
          <w:color w:val="auto"/>
        </w:rPr>
        <w:t>Banner</w:t>
      </w:r>
      <w:r w:rsidR="000C3B36">
        <w:rPr>
          <w:color w:val="auto"/>
        </w:rPr>
        <w:t xml:space="preserve">  </w:t>
      </w:r>
      <w:r w:rsidR="00564CB9">
        <w:t xml:space="preserve">– See </w:t>
      </w:r>
      <w:r w:rsidR="00564CB9" w:rsidRPr="000C3B36">
        <w:rPr>
          <w:i/>
        </w:rPr>
        <w:t>Global Element</w:t>
      </w:r>
    </w:p>
    <w:p w14:paraId="418B4EEB" w14:textId="77777777" w:rsidR="00564CB9" w:rsidRDefault="00655C84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>
        <w:rPr>
          <w:color w:val="auto"/>
        </w:rPr>
        <w:t xml:space="preserve">Page Title </w:t>
      </w:r>
    </w:p>
    <w:p w14:paraId="022A54B7" w14:textId="06BBE283" w:rsidR="00564CB9" w:rsidRPr="00657D44" w:rsidRDefault="00564CB9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 w:rsidRPr="00322947">
        <w:rPr>
          <w:color w:val="auto"/>
        </w:rPr>
        <w:t>Main WYSIWYG area</w:t>
      </w:r>
      <w:r>
        <w:t xml:space="preserve"> – See </w:t>
      </w:r>
      <w:r w:rsidRPr="000C3B36">
        <w:rPr>
          <w:i/>
        </w:rPr>
        <w:t>Global Element</w:t>
      </w:r>
    </w:p>
    <w:p w14:paraId="094B957B" w14:textId="33B235F9" w:rsidR="00EF1EF0" w:rsidRDefault="00EF1EF0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>
        <w:rPr>
          <w:color w:val="auto"/>
        </w:rPr>
        <w:t xml:space="preserve">Side menu </w:t>
      </w:r>
    </w:p>
    <w:p w14:paraId="5DB1D506" w14:textId="394E3B74" w:rsidR="00657D44" w:rsidRPr="00657D44" w:rsidRDefault="00657D44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 w:rsidRPr="00657D44">
        <w:rPr>
          <w:color w:val="auto"/>
        </w:rPr>
        <w:t>Sidebar</w:t>
      </w:r>
      <w:r w:rsidR="00EF1EF0">
        <w:rPr>
          <w:color w:val="auto"/>
        </w:rPr>
        <w:t xml:space="preserve"> Listings</w:t>
      </w:r>
      <w:r>
        <w:rPr>
          <w:color w:val="auto"/>
        </w:rPr>
        <w:t xml:space="preserve"> </w:t>
      </w:r>
      <w:r>
        <w:t xml:space="preserve">– See </w:t>
      </w:r>
      <w:r w:rsidRPr="000C3B36">
        <w:rPr>
          <w:i/>
        </w:rPr>
        <w:t>Global Element</w:t>
      </w:r>
    </w:p>
    <w:p w14:paraId="05E6CB89" w14:textId="64AE5B08" w:rsidR="00655C84" w:rsidRDefault="00655C84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>
        <w:rPr>
          <w:color w:val="auto"/>
        </w:rPr>
        <w:t xml:space="preserve">Related content </w:t>
      </w:r>
      <w:r w:rsidR="00322947">
        <w:t xml:space="preserve">– See </w:t>
      </w:r>
      <w:r w:rsidR="00322947" w:rsidRPr="000C3B36">
        <w:rPr>
          <w:i/>
        </w:rPr>
        <w:t>Global Element</w:t>
      </w:r>
    </w:p>
    <w:p w14:paraId="021AF5FA" w14:textId="0B83BEE2" w:rsidR="00655C84" w:rsidRPr="00655C84" w:rsidRDefault="00655C84" w:rsidP="00564CB9">
      <w:pPr>
        <w:numPr>
          <w:ilvl w:val="0"/>
          <w:numId w:val="15"/>
        </w:numPr>
        <w:spacing w:line="360" w:lineRule="auto"/>
        <w:contextualSpacing/>
        <w:rPr>
          <w:color w:val="auto"/>
        </w:rPr>
      </w:pPr>
      <w:r w:rsidRPr="00655C84">
        <w:rPr>
          <w:color w:val="auto"/>
        </w:rPr>
        <w:t xml:space="preserve">Footer </w:t>
      </w:r>
      <w:r w:rsidR="000C3B36">
        <w:rPr>
          <w:color w:val="auto"/>
        </w:rPr>
        <w:t xml:space="preserve"> </w:t>
      </w:r>
      <w:r w:rsidR="00564CB9">
        <w:t xml:space="preserve">– See </w:t>
      </w:r>
      <w:r w:rsidR="00564CB9" w:rsidRPr="000C3B36">
        <w:rPr>
          <w:i/>
        </w:rPr>
        <w:t>Global Element</w:t>
      </w:r>
    </w:p>
    <w:p w14:paraId="6ADC9CD8" w14:textId="77777777" w:rsidR="00CF0FD4" w:rsidRDefault="00CF0FD4" w:rsidP="00657D44">
      <w:pPr>
        <w:pStyle w:val="Heading3"/>
      </w:pPr>
    </w:p>
    <w:p w14:paraId="2C79E848" w14:textId="77777777" w:rsidR="00CF0FD4" w:rsidRDefault="00CF0FD4" w:rsidP="00657D44">
      <w:pPr>
        <w:pStyle w:val="Heading3"/>
      </w:pPr>
    </w:p>
    <w:p w14:paraId="5BD0D584" w14:textId="77777777" w:rsidR="00CF0FD4" w:rsidRDefault="00CF0FD4" w:rsidP="00657D44">
      <w:pPr>
        <w:pStyle w:val="Heading3"/>
      </w:pPr>
    </w:p>
    <w:p w14:paraId="759C0E1A" w14:textId="77777777" w:rsidR="00CF0FD4" w:rsidRDefault="00CF0FD4" w:rsidP="00657D44">
      <w:pPr>
        <w:pStyle w:val="Heading3"/>
      </w:pPr>
    </w:p>
    <w:p w14:paraId="7ED603E3" w14:textId="77777777" w:rsidR="00CF0FD4" w:rsidRDefault="00CF0FD4" w:rsidP="00657D44">
      <w:pPr>
        <w:pStyle w:val="Heading3"/>
      </w:pPr>
    </w:p>
    <w:p w14:paraId="736012D3" w14:textId="77777777" w:rsidR="00CF0FD4" w:rsidRDefault="00CF0FD4" w:rsidP="00657D44">
      <w:pPr>
        <w:pStyle w:val="Heading3"/>
      </w:pPr>
    </w:p>
    <w:p w14:paraId="47BF1021" w14:textId="77777777" w:rsidR="00CF0FD4" w:rsidRDefault="00CF0FD4" w:rsidP="00657D44">
      <w:pPr>
        <w:pStyle w:val="Heading3"/>
      </w:pPr>
    </w:p>
    <w:p w14:paraId="07DA95FD" w14:textId="77777777" w:rsidR="00CF0FD4" w:rsidRDefault="00CF0FD4" w:rsidP="00657D44">
      <w:pPr>
        <w:pStyle w:val="Heading3"/>
      </w:pPr>
    </w:p>
    <w:p w14:paraId="67B8AFC6" w14:textId="77777777" w:rsidR="00CF0FD4" w:rsidRDefault="00CF0FD4" w:rsidP="00657D44">
      <w:pPr>
        <w:pStyle w:val="Heading3"/>
      </w:pPr>
    </w:p>
    <w:p w14:paraId="333C26DB" w14:textId="77777777" w:rsidR="00CF0FD4" w:rsidRDefault="00CF0FD4" w:rsidP="00657D44">
      <w:pPr>
        <w:pStyle w:val="Heading3"/>
      </w:pPr>
    </w:p>
    <w:p w14:paraId="7399F3E6" w14:textId="77777777" w:rsidR="00CF0FD4" w:rsidRDefault="00CF0FD4" w:rsidP="00657D44">
      <w:pPr>
        <w:pStyle w:val="Heading3"/>
      </w:pPr>
    </w:p>
    <w:p w14:paraId="288BBDED" w14:textId="77777777" w:rsidR="00CF0FD4" w:rsidRDefault="00CF0FD4">
      <w:pPr>
        <w:spacing w:before="0"/>
        <w:rPr>
          <w:rFonts w:eastAsiaTheme="majorEastAsia" w:cstheme="majorBidi"/>
          <w:b/>
          <w:color w:val="auto"/>
          <w:sz w:val="24"/>
          <w:szCs w:val="24"/>
        </w:rPr>
      </w:pPr>
      <w:r>
        <w:br w:type="page"/>
      </w:r>
    </w:p>
    <w:p w14:paraId="659238A0" w14:textId="3E67A0AC" w:rsidR="000C3B36" w:rsidRDefault="00CF0FD4" w:rsidP="00657D44">
      <w:pPr>
        <w:pStyle w:val="Heading3"/>
      </w:pPr>
      <w:r>
        <w:t>Service template</w:t>
      </w:r>
    </w:p>
    <w:p w14:paraId="5ED7FDF7" w14:textId="29764F56" w:rsidR="00213819" w:rsidRPr="00E24FAA" w:rsidRDefault="00213819" w:rsidP="00213819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213819">
        <w:rPr>
          <w:rStyle w:val="hyperlinkChar"/>
        </w:rPr>
        <w:t>http://creo.prevue.it/view/jpw40c</w:t>
      </w:r>
    </w:p>
    <w:p w14:paraId="359332DC" w14:textId="1CBFF4F2" w:rsidR="000C3B36" w:rsidRPr="00657D44" w:rsidRDefault="000C3B36" w:rsidP="00322947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 xml:space="preserve">Header </w:t>
      </w:r>
      <w:r w:rsidR="00564CB9" w:rsidRPr="00657D44">
        <w:rPr>
          <w:color w:val="auto"/>
        </w:rPr>
        <w:t xml:space="preserve">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26A75138" w14:textId="17EB4BAC" w:rsidR="00BD38FC" w:rsidRPr="00657D44" w:rsidRDefault="00657D44" w:rsidP="00BD38FC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 xml:space="preserve">Internal </w:t>
      </w:r>
      <w:r w:rsidR="00322947" w:rsidRPr="00657D44">
        <w:rPr>
          <w:color w:val="auto"/>
        </w:rPr>
        <w:t xml:space="preserve">Banner  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6B12E881" w14:textId="77777777" w:rsidR="000C3B36" w:rsidRPr="00657D44" w:rsidRDefault="000C3B36" w:rsidP="00322947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>Page Title</w:t>
      </w:r>
    </w:p>
    <w:p w14:paraId="4F6E7ABF" w14:textId="119AF2A2" w:rsidR="000C3B36" w:rsidRPr="00657D44" w:rsidRDefault="000C3B36" w:rsidP="00322947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>Introduction</w:t>
      </w:r>
      <w:r w:rsidR="00BE1C80" w:rsidRPr="00657D44">
        <w:rPr>
          <w:color w:val="auto"/>
        </w:rPr>
        <w:t xml:space="preserve"> </w:t>
      </w:r>
    </w:p>
    <w:p w14:paraId="568DF0A6" w14:textId="1E55E593" w:rsidR="001F3BD8" w:rsidRPr="00657D44" w:rsidRDefault="001F3BD8" w:rsidP="00322947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>Service Listing</w:t>
      </w:r>
    </w:p>
    <w:p w14:paraId="79F0C021" w14:textId="24A85FBA" w:rsidR="001F3BD8" w:rsidRPr="00657D44" w:rsidRDefault="001F3BD8" w:rsidP="001F3BD8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 xml:space="preserve">Related content 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2407B3EA" w14:textId="77DC460B" w:rsidR="001F3BD8" w:rsidRPr="00657D44" w:rsidRDefault="001F3BD8" w:rsidP="001F3BD8">
      <w:pPr>
        <w:pStyle w:val="ListParagraph"/>
        <w:numPr>
          <w:ilvl w:val="0"/>
          <w:numId w:val="24"/>
        </w:numPr>
        <w:spacing w:line="360" w:lineRule="auto"/>
        <w:rPr>
          <w:color w:val="auto"/>
        </w:rPr>
      </w:pPr>
      <w:r w:rsidRPr="00657D44">
        <w:rPr>
          <w:color w:val="auto"/>
        </w:rPr>
        <w:t xml:space="preserve">Footer 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68756000" w14:textId="77777777" w:rsidR="001F3BD8" w:rsidRPr="00F92582" w:rsidRDefault="001F3BD8" w:rsidP="001F3BD8">
      <w:pPr>
        <w:pStyle w:val="ListParagraph"/>
        <w:spacing w:line="360" w:lineRule="auto"/>
        <w:ind w:left="360"/>
        <w:rPr>
          <w:color w:val="FF0000"/>
        </w:rPr>
      </w:pPr>
    </w:p>
    <w:p w14:paraId="67D0D258" w14:textId="2CAB988B" w:rsidR="00322947" w:rsidRPr="00CF0FD4" w:rsidRDefault="00657D44" w:rsidP="00CF0FD4">
      <w:pPr>
        <w:spacing w:before="0"/>
        <w:rPr>
          <w:rFonts w:eastAsiaTheme="majorEastAsia" w:cstheme="majorBidi"/>
          <w:color w:val="000000" w:themeColor="text1"/>
          <w:spacing w:val="6"/>
          <w:sz w:val="32"/>
          <w:szCs w:val="26"/>
        </w:rPr>
      </w:pPr>
      <w:r>
        <w:t>Service d</w:t>
      </w:r>
      <w:r w:rsidR="00322947">
        <w:t>etail</w:t>
      </w:r>
      <w:r>
        <w:t xml:space="preserve"> template</w:t>
      </w:r>
      <w:r w:rsidR="00322947">
        <w:tab/>
      </w:r>
    </w:p>
    <w:p w14:paraId="6C0C3D80" w14:textId="77777777" w:rsidR="00213819" w:rsidRPr="00E24FAA" w:rsidRDefault="00213819" w:rsidP="00213819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213819">
        <w:rPr>
          <w:rStyle w:val="hyperlinkChar"/>
        </w:rPr>
        <w:t>http://creo.prevue.it/view/97zksl</w:t>
      </w:r>
    </w:p>
    <w:p w14:paraId="51225B4D" w14:textId="10194C62" w:rsidR="00322947" w:rsidRPr="00322947" w:rsidRDefault="00322947" w:rsidP="00322947">
      <w:pPr>
        <w:pStyle w:val="ListParagraph"/>
        <w:numPr>
          <w:ilvl w:val="0"/>
          <w:numId w:val="25"/>
        </w:numPr>
        <w:spacing w:line="360" w:lineRule="auto"/>
      </w:pPr>
      <w:r>
        <w:t xml:space="preserve">Header 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23191B0E" w14:textId="021F3BDD" w:rsidR="00322947" w:rsidRPr="00322947" w:rsidRDefault="008D515B" w:rsidP="00322947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Internal</w:t>
      </w:r>
      <w:r w:rsidR="00657D44">
        <w:rPr>
          <w:color w:val="auto"/>
        </w:rPr>
        <w:t xml:space="preserve"> </w:t>
      </w:r>
      <w:r w:rsidR="00322947" w:rsidRPr="00322947">
        <w:rPr>
          <w:color w:val="auto"/>
        </w:rPr>
        <w:t xml:space="preserve">Banner  </w:t>
      </w:r>
      <w:r w:rsidR="00322947">
        <w:t xml:space="preserve">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2E1570F1" w14:textId="4902FFDC" w:rsidR="00322947" w:rsidRDefault="00322947" w:rsidP="00322947">
      <w:pPr>
        <w:pStyle w:val="ListParagraph"/>
        <w:numPr>
          <w:ilvl w:val="0"/>
          <w:numId w:val="25"/>
        </w:numPr>
        <w:spacing w:line="360" w:lineRule="auto"/>
      </w:pPr>
      <w:r>
        <w:t>Page Title</w:t>
      </w:r>
    </w:p>
    <w:p w14:paraId="079A8A79" w14:textId="77777777" w:rsidR="00322947" w:rsidRPr="00322947" w:rsidRDefault="00322947" w:rsidP="00322947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Introduction</w:t>
      </w:r>
    </w:p>
    <w:p w14:paraId="684352CA" w14:textId="0FBA5CB1" w:rsidR="00322947" w:rsidRPr="00657D44" w:rsidRDefault="00322947" w:rsidP="00322947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Main WYSIWYG area</w:t>
      </w:r>
      <w:r>
        <w:t xml:space="preserve"> 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5C428F20" w14:textId="5869EA65" w:rsidR="00657D44" w:rsidRPr="00AC3F6B" w:rsidRDefault="00657D44" w:rsidP="00322947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>Service component listing</w:t>
      </w:r>
    </w:p>
    <w:p w14:paraId="0079B6E4" w14:textId="50C66BB6" w:rsidR="00657D44" w:rsidRPr="00657D44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Image</w:t>
      </w:r>
    </w:p>
    <w:p w14:paraId="72520CEA" w14:textId="38BFAE9B" w:rsidR="00657D44" w:rsidRPr="00657D44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Title</w:t>
      </w:r>
    </w:p>
    <w:p w14:paraId="208E5067" w14:textId="0EAF4F98" w:rsidR="00657D44" w:rsidRPr="00657D44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Subtitle</w:t>
      </w:r>
    </w:p>
    <w:p w14:paraId="671F04F3" w14:textId="0C8EBC5B" w:rsidR="00657D44" w:rsidRPr="00657D44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Description</w:t>
      </w:r>
    </w:p>
    <w:p w14:paraId="2C9A553D" w14:textId="63343ED2" w:rsidR="00657D44" w:rsidRPr="00657D44" w:rsidRDefault="008D515B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 xml:space="preserve">Link / </w:t>
      </w:r>
      <w:r w:rsidR="00657D44">
        <w:t>Download link</w:t>
      </w:r>
    </w:p>
    <w:p w14:paraId="768D3B54" w14:textId="2329FFCD" w:rsidR="00657D44" w:rsidRPr="00657D44" w:rsidRDefault="00657D44" w:rsidP="00657D44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t>Downloads section</w:t>
      </w:r>
    </w:p>
    <w:p w14:paraId="1D471FBC" w14:textId="2C92582D" w:rsidR="00657D44" w:rsidRPr="00657D44" w:rsidRDefault="00657D44" w:rsidP="00657D44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t>Examples section</w:t>
      </w:r>
    </w:p>
    <w:p w14:paraId="4C9934FB" w14:textId="5E501093" w:rsidR="00657D44" w:rsidRPr="00657D44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 xml:space="preserve">Gallery function – </w:t>
      </w:r>
      <w:proofErr w:type="spellStart"/>
      <w:r>
        <w:t>lightbox</w:t>
      </w:r>
      <w:proofErr w:type="spellEnd"/>
    </w:p>
    <w:p w14:paraId="054D8BC5" w14:textId="0EB4B750" w:rsidR="00657D44" w:rsidRPr="00322947" w:rsidRDefault="00657D44" w:rsidP="00657D44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Link e.g. a case study (standard page)</w:t>
      </w:r>
    </w:p>
    <w:p w14:paraId="239BC543" w14:textId="5D0AA161" w:rsidR="00322947" w:rsidRPr="000C3B36" w:rsidRDefault="00322947" w:rsidP="00322947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Related content </w:t>
      </w:r>
      <w:r>
        <w:t xml:space="preserve">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544FED63" w14:textId="0BAA9CC4" w:rsidR="00322947" w:rsidRPr="00322947" w:rsidRDefault="00322947" w:rsidP="00322947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Footer </w:t>
      </w:r>
      <w:r>
        <w:t xml:space="preserve">– </w:t>
      </w:r>
      <w:r w:rsidR="00AC3F6B">
        <w:t xml:space="preserve">See </w:t>
      </w:r>
      <w:r w:rsidR="00AC3F6B" w:rsidRPr="000C3B36">
        <w:rPr>
          <w:i/>
        </w:rPr>
        <w:t>Global Element</w:t>
      </w:r>
    </w:p>
    <w:p w14:paraId="131E84E0" w14:textId="62CA5ABE" w:rsidR="00213819" w:rsidRPr="00246975" w:rsidRDefault="00213819" w:rsidP="00322947">
      <w:pPr>
        <w:rPr>
          <w:color w:val="auto"/>
        </w:rPr>
      </w:pPr>
      <w:r w:rsidRPr="00246975">
        <w:rPr>
          <w:color w:val="auto"/>
        </w:rPr>
        <w:t>(</w:t>
      </w:r>
      <w:proofErr w:type="spellStart"/>
      <w:proofErr w:type="gramStart"/>
      <w:r w:rsidRPr="00246975">
        <w:rPr>
          <w:color w:val="auto"/>
        </w:rPr>
        <w:t>eg</w:t>
      </w:r>
      <w:proofErr w:type="spellEnd"/>
      <w:proofErr w:type="gramEnd"/>
      <w:r w:rsidRPr="00246975">
        <w:rPr>
          <w:color w:val="auto"/>
        </w:rPr>
        <w:t xml:space="preserve"> 3D Printing – H1, Additive Manufacturing H2, Our 3d Printers</w:t>
      </w:r>
      <w:r w:rsidR="00246975" w:rsidRPr="00246975">
        <w:rPr>
          <w:color w:val="auto"/>
        </w:rPr>
        <w:t xml:space="preserve">H2 Should be h2, SLA 500 h3, Large format </w:t>
      </w:r>
      <w:proofErr w:type="spellStart"/>
      <w:r w:rsidR="00246975" w:rsidRPr="00246975">
        <w:rPr>
          <w:color w:val="auto"/>
        </w:rPr>
        <w:t>stereolithography</w:t>
      </w:r>
      <w:proofErr w:type="spellEnd"/>
      <w:r w:rsidR="00246975" w:rsidRPr="00246975">
        <w:rPr>
          <w:color w:val="auto"/>
        </w:rPr>
        <w:t xml:space="preserve"> h4</w:t>
      </w:r>
      <w:r w:rsidRPr="00246975">
        <w:rPr>
          <w:color w:val="auto"/>
        </w:rPr>
        <w:t>)</w:t>
      </w:r>
    </w:p>
    <w:p w14:paraId="469B98D7" w14:textId="77777777" w:rsidR="00CF0FD4" w:rsidRDefault="00CF0FD4" w:rsidP="00CF0FD4">
      <w:pPr>
        <w:spacing w:before="0"/>
        <w:rPr>
          <w:color w:val="auto"/>
        </w:rPr>
      </w:pPr>
    </w:p>
    <w:p w14:paraId="5A433B68" w14:textId="77777777" w:rsidR="00CF0FD4" w:rsidRDefault="00CF0FD4" w:rsidP="00CF0FD4">
      <w:pPr>
        <w:spacing w:before="0"/>
        <w:rPr>
          <w:color w:val="auto"/>
        </w:rPr>
      </w:pPr>
    </w:p>
    <w:p w14:paraId="4E195AF7" w14:textId="77777777" w:rsidR="001C27CD" w:rsidRDefault="001C27CD" w:rsidP="001C27CD">
      <w:pPr>
        <w:pStyle w:val="ListParagraph"/>
        <w:ind w:left="360"/>
      </w:pPr>
    </w:p>
    <w:p w14:paraId="3DC39D35" w14:textId="77777777" w:rsidR="001C27CD" w:rsidRPr="00146A12" w:rsidRDefault="001C27CD" w:rsidP="001C27CD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535D22A0" w14:textId="68FF61FE" w:rsidR="001C27CD" w:rsidRDefault="001C27CD" w:rsidP="001C27CD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News custom post type</w:t>
      </w:r>
      <w:proofErr w:type="gramStart"/>
      <w:r>
        <w:rPr>
          <w:b w:val="0"/>
          <w:lang w:eastAsia="en-GB"/>
        </w:rPr>
        <w:t>:</w:t>
      </w:r>
      <w:proofErr w:type="gramEnd"/>
      <w:r>
        <w:rPr>
          <w:b w:val="0"/>
          <w:lang w:eastAsia="en-GB"/>
        </w:rPr>
        <w:br/>
      </w:r>
      <w:r>
        <w:rPr>
          <w:b w:val="0"/>
          <w:lang w:eastAsia="en-GB"/>
        </w:rPr>
        <w:br/>
        <w:t>Featured Image (to be used on listings and details page)</w:t>
      </w:r>
      <w:r>
        <w:rPr>
          <w:b w:val="0"/>
          <w:lang w:eastAsia="en-GB"/>
        </w:rPr>
        <w:br/>
        <w:t>Title</w:t>
      </w:r>
      <w:r>
        <w:rPr>
          <w:b w:val="0"/>
          <w:lang w:eastAsia="en-GB"/>
        </w:rPr>
        <w:br/>
        <w:t>Subtitle</w:t>
      </w:r>
      <w:r>
        <w:rPr>
          <w:b w:val="0"/>
          <w:lang w:eastAsia="en-GB"/>
        </w:rPr>
        <w:br/>
        <w:t>Excerpt</w:t>
      </w:r>
      <w:r>
        <w:rPr>
          <w:b w:val="0"/>
          <w:lang w:eastAsia="en-GB"/>
        </w:rPr>
        <w:br/>
        <w:t xml:space="preserve">Author (Use </w:t>
      </w:r>
      <w:proofErr w:type="spellStart"/>
      <w:r>
        <w:rPr>
          <w:b w:val="0"/>
          <w:lang w:eastAsia="en-GB"/>
        </w:rPr>
        <w:t>wp</w:t>
      </w:r>
      <w:proofErr w:type="spellEnd"/>
      <w:r>
        <w:rPr>
          <w:b w:val="0"/>
          <w:lang w:eastAsia="en-GB"/>
        </w:rPr>
        <w:t xml:space="preserve"> default)</w:t>
      </w:r>
      <w:r>
        <w:rPr>
          <w:b w:val="0"/>
          <w:lang w:eastAsia="en-GB"/>
        </w:rPr>
        <w:br/>
        <w:t xml:space="preserve">Date (Use </w:t>
      </w:r>
      <w:proofErr w:type="spellStart"/>
      <w:r>
        <w:rPr>
          <w:b w:val="0"/>
          <w:lang w:eastAsia="en-GB"/>
        </w:rPr>
        <w:t>wp</w:t>
      </w:r>
      <w:proofErr w:type="spellEnd"/>
      <w:r>
        <w:rPr>
          <w:b w:val="0"/>
          <w:lang w:eastAsia="en-GB"/>
        </w:rPr>
        <w:t xml:space="preserve"> default)</w:t>
      </w:r>
      <w:r>
        <w:rPr>
          <w:b w:val="0"/>
          <w:lang w:eastAsia="en-GB"/>
        </w:rPr>
        <w:br/>
        <w:t>Category (</w:t>
      </w:r>
      <w:r w:rsidR="003139CC" w:rsidRPr="00AC3F6B">
        <w:rPr>
          <w:color w:val="auto"/>
        </w:rPr>
        <w:t>taxonomy</w:t>
      </w:r>
      <w:r w:rsidR="003139CC">
        <w:rPr>
          <w:b w:val="0"/>
          <w:lang w:eastAsia="en-GB"/>
        </w:rPr>
        <w:t xml:space="preserve"> - </w:t>
      </w:r>
      <w:r>
        <w:rPr>
          <w:b w:val="0"/>
          <w:lang w:eastAsia="en-GB"/>
        </w:rPr>
        <w:t>research, news, case studies)</w:t>
      </w:r>
      <w:r>
        <w:rPr>
          <w:b w:val="0"/>
          <w:lang w:eastAsia="en-GB"/>
        </w:rPr>
        <w:br/>
      </w:r>
      <w:r w:rsidRPr="001C27CD">
        <w:rPr>
          <w:b w:val="0"/>
          <w:lang w:eastAsia="en-GB"/>
        </w:rPr>
        <w:t>Subject tags</w:t>
      </w:r>
      <w:r>
        <w:rPr>
          <w:b w:val="0"/>
          <w:lang w:eastAsia="en-GB"/>
        </w:rPr>
        <w:t xml:space="preserve"> </w:t>
      </w:r>
      <w:r w:rsidR="003139CC">
        <w:rPr>
          <w:b w:val="0"/>
          <w:lang w:eastAsia="en-GB"/>
        </w:rPr>
        <w:t>(tags)</w:t>
      </w:r>
    </w:p>
    <w:p w14:paraId="58C01E5B" w14:textId="77777777" w:rsidR="001C27CD" w:rsidRDefault="001C27CD" w:rsidP="001C27CD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</w:p>
    <w:p w14:paraId="15D5C068" w14:textId="77777777" w:rsidR="001C27CD" w:rsidRDefault="001C27CD" w:rsidP="00BF6950">
      <w:pPr>
        <w:pStyle w:val="Heading3"/>
      </w:pPr>
    </w:p>
    <w:p w14:paraId="52B42BAC" w14:textId="1C92CBA7" w:rsidR="00817C2C" w:rsidRDefault="00AC3F6B" w:rsidP="00BF6950">
      <w:pPr>
        <w:pStyle w:val="Heading3"/>
      </w:pPr>
      <w:r>
        <w:t xml:space="preserve">Research </w:t>
      </w:r>
      <w:r w:rsidR="00A76407">
        <w:t>Listings T</w:t>
      </w:r>
      <w:r>
        <w:t>emplate</w:t>
      </w:r>
      <w:r>
        <w:tab/>
      </w:r>
    </w:p>
    <w:p w14:paraId="7C1E50F3" w14:textId="6633C81F" w:rsidR="00A76407" w:rsidRPr="00E24FAA" w:rsidRDefault="00A76407" w:rsidP="00A76407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A76407">
        <w:rPr>
          <w:rStyle w:val="hyperlinkChar"/>
        </w:rPr>
        <w:t>http://creo.prevue.it/view/edox7y</w:t>
      </w:r>
    </w:p>
    <w:p w14:paraId="1F398133" w14:textId="77777777" w:rsidR="00A76407" w:rsidRDefault="00A76407" w:rsidP="00817C2C"/>
    <w:p w14:paraId="6315FE26" w14:textId="3E356C62" w:rsidR="00AC3F6B" w:rsidRDefault="00817C2C" w:rsidP="00817C2C">
      <w:r>
        <w:t>Will be utilised for research articles, news articles &amp; case studies</w:t>
      </w:r>
      <w:r w:rsidR="00AC3F6B">
        <w:br/>
      </w:r>
    </w:p>
    <w:p w14:paraId="5DC3F54F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AC3F6B">
        <w:rPr>
          <w:color w:val="auto"/>
        </w:rPr>
        <w:t xml:space="preserve">Header </w:t>
      </w:r>
      <w:r>
        <w:t xml:space="preserve">– See </w:t>
      </w:r>
      <w:r w:rsidRPr="000C3B36">
        <w:rPr>
          <w:i/>
        </w:rPr>
        <w:t>Global Element</w:t>
      </w:r>
    </w:p>
    <w:p w14:paraId="41A6BB0E" w14:textId="76F2A069" w:rsidR="00AC3F6B" w:rsidRPr="00322947" w:rsidRDefault="008D515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Internal</w:t>
      </w:r>
      <w:r w:rsidR="00AC3F6B">
        <w:rPr>
          <w:color w:val="auto"/>
        </w:rPr>
        <w:t xml:space="preserve"> </w:t>
      </w:r>
      <w:r w:rsidR="00AC3F6B" w:rsidRPr="00322947">
        <w:rPr>
          <w:color w:val="auto"/>
        </w:rPr>
        <w:t xml:space="preserve">Banner  </w:t>
      </w:r>
      <w:r w:rsidR="00AC3F6B">
        <w:t xml:space="preserve">– See </w:t>
      </w:r>
      <w:r w:rsidR="00AC3F6B" w:rsidRPr="000C3B36">
        <w:rPr>
          <w:i/>
        </w:rPr>
        <w:t>Global Element</w:t>
      </w:r>
    </w:p>
    <w:p w14:paraId="3462DC62" w14:textId="77777777" w:rsidR="00AC3F6B" w:rsidRPr="001029D3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 xml:space="preserve">Page Title </w:t>
      </w:r>
    </w:p>
    <w:p w14:paraId="4FAD5C57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Introduction</w:t>
      </w:r>
    </w:p>
    <w:p w14:paraId="48BC4D0C" w14:textId="77777777" w:rsidR="00AC3F6B" w:rsidRPr="00DB01B1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Main WYSIWYG area</w:t>
      </w:r>
      <w:r>
        <w:t xml:space="preserve"> – See </w:t>
      </w:r>
      <w:r w:rsidRPr="000C3B36">
        <w:rPr>
          <w:i/>
        </w:rPr>
        <w:t>Global Element</w:t>
      </w:r>
    </w:p>
    <w:p w14:paraId="4693A607" w14:textId="295530BB" w:rsidR="00DB01B1" w:rsidRPr="00817C2C" w:rsidRDefault="00DB01B1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DB01B1">
        <w:t>Filter by</w:t>
      </w:r>
    </w:p>
    <w:p w14:paraId="228BB961" w14:textId="6459848B" w:rsidR="00817C2C" w:rsidRPr="00817C2C" w:rsidRDefault="00817C2C" w:rsidP="00817C2C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Category</w:t>
      </w:r>
    </w:p>
    <w:p w14:paraId="6553868B" w14:textId="538D476A" w:rsidR="00817C2C" w:rsidRDefault="00817C2C" w:rsidP="00817C2C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Research</w:t>
      </w:r>
    </w:p>
    <w:p w14:paraId="593EA6AE" w14:textId="1765C30B" w:rsidR="00817C2C" w:rsidRDefault="00817C2C" w:rsidP="00817C2C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News</w:t>
      </w:r>
    </w:p>
    <w:p w14:paraId="6DF97E0E" w14:textId="35F83C76" w:rsidR="00817C2C" w:rsidRPr="00DB01B1" w:rsidRDefault="00817C2C" w:rsidP="00817C2C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Case Studies</w:t>
      </w:r>
    </w:p>
    <w:p w14:paraId="443B438F" w14:textId="7951D667" w:rsidR="00DB01B1" w:rsidRPr="00DB01B1" w:rsidRDefault="00817C2C" w:rsidP="00DB01B1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Author</w:t>
      </w:r>
    </w:p>
    <w:p w14:paraId="539B2B85" w14:textId="53D3FBEC" w:rsidR="00817C2C" w:rsidRPr="00817C2C" w:rsidRDefault="00817C2C" w:rsidP="00DB01B1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 xml:space="preserve">Staff </w:t>
      </w:r>
    </w:p>
    <w:p w14:paraId="309BA5AF" w14:textId="652FF833" w:rsidR="00DB01B1" w:rsidRPr="00DB01B1" w:rsidRDefault="00DB01B1" w:rsidP="00DB01B1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t>Post Graduate Researcher</w:t>
      </w:r>
    </w:p>
    <w:p w14:paraId="7043696A" w14:textId="62165967" w:rsidR="00DB01B1" w:rsidRPr="00DB01B1" w:rsidRDefault="00DB01B1" w:rsidP="00DB01B1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t>Research contributors</w:t>
      </w:r>
    </w:p>
    <w:p w14:paraId="3822145C" w14:textId="6D16A18D" w:rsidR="00817C2C" w:rsidRPr="00817C2C" w:rsidRDefault="00817C2C" w:rsidP="00817C2C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t>Subject</w:t>
      </w:r>
    </w:p>
    <w:p w14:paraId="0D651F12" w14:textId="05E3D233" w:rsidR="00817C2C" w:rsidRPr="00213819" w:rsidRDefault="00817C2C" w:rsidP="00817C2C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t>Services</w:t>
      </w:r>
    </w:p>
    <w:p w14:paraId="5186B998" w14:textId="388ADA1B" w:rsidR="00213819" w:rsidRDefault="00213819" w:rsidP="00213819">
      <w:pPr>
        <w:pStyle w:val="ListParagraph"/>
        <w:numPr>
          <w:ilvl w:val="3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3D Printing</w:t>
      </w:r>
    </w:p>
    <w:p w14:paraId="41DE0823" w14:textId="3D1A87DF" w:rsidR="00213819" w:rsidRDefault="00213819" w:rsidP="00213819">
      <w:pPr>
        <w:pStyle w:val="ListParagraph"/>
        <w:numPr>
          <w:ilvl w:val="3"/>
          <w:numId w:val="25"/>
        </w:numPr>
        <w:spacing w:line="360" w:lineRule="auto"/>
        <w:rPr>
          <w:color w:val="auto"/>
        </w:rPr>
      </w:pPr>
      <w:r w:rsidRPr="00B10F8F">
        <w:rPr>
          <w:color w:val="auto"/>
        </w:rPr>
        <w:t>3D Scanning</w:t>
      </w:r>
    </w:p>
    <w:p w14:paraId="26B7FD5C" w14:textId="7A613205" w:rsidR="00213819" w:rsidRPr="00213819" w:rsidRDefault="00213819" w:rsidP="00213819">
      <w:pPr>
        <w:pStyle w:val="ListParagraph"/>
        <w:numPr>
          <w:ilvl w:val="3"/>
          <w:numId w:val="25"/>
        </w:numPr>
        <w:spacing w:before="0" w:line="360" w:lineRule="auto"/>
        <w:rPr>
          <w:color w:val="auto"/>
        </w:rPr>
      </w:pPr>
      <w:r w:rsidRPr="00213819">
        <w:rPr>
          <w:color w:val="auto"/>
        </w:rPr>
        <w:t>Low volume production</w:t>
      </w:r>
    </w:p>
    <w:p w14:paraId="2091280B" w14:textId="7B7F8BA8" w:rsidR="00213819" w:rsidRPr="00817C2C" w:rsidRDefault="00213819" w:rsidP="00213819">
      <w:pPr>
        <w:pStyle w:val="ListParagraph"/>
        <w:numPr>
          <w:ilvl w:val="3"/>
          <w:numId w:val="25"/>
        </w:numPr>
        <w:spacing w:line="360" w:lineRule="auto"/>
        <w:rPr>
          <w:color w:val="auto"/>
        </w:rPr>
      </w:pPr>
      <w:r w:rsidRPr="0016407F">
        <w:rPr>
          <w:color w:val="auto"/>
        </w:rPr>
        <w:t>Component finishing services</w:t>
      </w:r>
    </w:p>
    <w:p w14:paraId="184098E2" w14:textId="0135D6EB" w:rsidR="00817C2C" w:rsidRPr="00817C2C" w:rsidRDefault="00817C2C" w:rsidP="00817C2C">
      <w:pPr>
        <w:pStyle w:val="ListParagraph"/>
        <w:numPr>
          <w:ilvl w:val="2"/>
          <w:numId w:val="25"/>
        </w:numPr>
        <w:spacing w:line="360" w:lineRule="auto"/>
        <w:rPr>
          <w:color w:val="auto"/>
        </w:rPr>
      </w:pPr>
      <w:r>
        <w:t>Custom tags</w:t>
      </w:r>
    </w:p>
    <w:p w14:paraId="7AE49E39" w14:textId="6119EAF6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Article</w:t>
      </w:r>
      <w:r w:rsidRPr="00AC3F6B">
        <w:rPr>
          <w:color w:val="auto"/>
        </w:rPr>
        <w:t xml:space="preserve"> listing</w:t>
      </w:r>
    </w:p>
    <w:p w14:paraId="2F96DAE2" w14:textId="77777777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Image</w:t>
      </w:r>
    </w:p>
    <w:p w14:paraId="4957D26A" w14:textId="77777777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Title</w:t>
      </w:r>
    </w:p>
    <w:p w14:paraId="492FFCD5" w14:textId="77777777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Subtitle</w:t>
      </w:r>
    </w:p>
    <w:p w14:paraId="7E45E4F5" w14:textId="77777777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Excerpt</w:t>
      </w:r>
    </w:p>
    <w:p w14:paraId="7389AED1" w14:textId="77777777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Author</w:t>
      </w:r>
    </w:p>
    <w:p w14:paraId="5103466D" w14:textId="3C6E712B" w:rsidR="00AC3F6B" w:rsidRPr="001029D3" w:rsidRDefault="00AC3F6B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 xml:space="preserve">Date </w:t>
      </w:r>
    </w:p>
    <w:p w14:paraId="41C19B16" w14:textId="77777777" w:rsidR="00817C2C" w:rsidRDefault="00817C2C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Category</w:t>
      </w:r>
      <w:r w:rsidR="00AC3F6B" w:rsidRPr="001029D3">
        <w:rPr>
          <w:color w:val="auto"/>
        </w:rPr>
        <w:t xml:space="preserve"> </w:t>
      </w:r>
    </w:p>
    <w:p w14:paraId="73F84C3E" w14:textId="616627CD" w:rsidR="00AC3F6B" w:rsidRPr="001029D3" w:rsidRDefault="00817C2C" w:rsidP="00AC3F6B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Subject tags</w:t>
      </w:r>
    </w:p>
    <w:p w14:paraId="0D921997" w14:textId="0D4D6B6C" w:rsidR="00AC3F6B" w:rsidRPr="001029D3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1029D3">
        <w:rPr>
          <w:color w:val="auto"/>
        </w:rPr>
        <w:t>Pagination</w:t>
      </w:r>
    </w:p>
    <w:p w14:paraId="5D8F6079" w14:textId="77777777" w:rsidR="00AC3F6B" w:rsidRPr="000C3B36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Related content </w:t>
      </w:r>
      <w:r>
        <w:t xml:space="preserve">– See </w:t>
      </w:r>
      <w:r w:rsidRPr="000C3B36">
        <w:rPr>
          <w:i/>
        </w:rPr>
        <w:t>Global Element</w:t>
      </w:r>
    </w:p>
    <w:p w14:paraId="6074DA25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Footer </w:t>
      </w:r>
      <w:r>
        <w:t xml:space="preserve">– See </w:t>
      </w:r>
      <w:r w:rsidRPr="000C3B36">
        <w:rPr>
          <w:i/>
        </w:rPr>
        <w:t>Global Element</w:t>
      </w:r>
    </w:p>
    <w:p w14:paraId="4560D5AF" w14:textId="77777777" w:rsidR="00CF0FD4" w:rsidRDefault="00AC3F6B" w:rsidP="00CF0FD4">
      <w:pPr>
        <w:pStyle w:val="Heading3"/>
        <w:rPr>
          <w:lang w:eastAsia="en-GB"/>
        </w:rPr>
      </w:pPr>
      <w:r>
        <w:t xml:space="preserve">Research </w:t>
      </w:r>
      <w:r w:rsidR="00A76407">
        <w:t xml:space="preserve">Details / </w:t>
      </w:r>
      <w:r>
        <w:t xml:space="preserve">Article </w:t>
      </w:r>
      <w:r w:rsidR="00A76407">
        <w:t>T</w:t>
      </w:r>
      <w:r>
        <w:t>emplate</w:t>
      </w:r>
      <w:r>
        <w:tab/>
      </w:r>
      <w:r>
        <w:br/>
      </w:r>
    </w:p>
    <w:p w14:paraId="1B2FC3F0" w14:textId="2EF26E45" w:rsidR="00A76407" w:rsidRPr="00CF0FD4" w:rsidRDefault="00A76407" w:rsidP="00CF0FD4">
      <w:pPr>
        <w:pStyle w:val="Heading2"/>
      </w:pPr>
      <w:r w:rsidRPr="00CF0FD4">
        <w:t>View Full Design</w:t>
      </w:r>
      <w:r>
        <w:rPr>
          <w:lang w:eastAsia="en-GB"/>
        </w:rPr>
        <w:t xml:space="preserve"> – </w:t>
      </w:r>
      <w:r w:rsidRPr="00A76407">
        <w:rPr>
          <w:rStyle w:val="hyperlinkChar"/>
        </w:rPr>
        <w:t>http://creo.prevue.it/view/9we4bx</w:t>
      </w:r>
    </w:p>
    <w:p w14:paraId="6A305845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AC3F6B">
        <w:rPr>
          <w:color w:val="auto"/>
        </w:rPr>
        <w:t>Header</w:t>
      </w:r>
      <w:r>
        <w:t xml:space="preserve"> – See </w:t>
      </w:r>
      <w:r w:rsidRPr="000C3B36">
        <w:rPr>
          <w:i/>
        </w:rPr>
        <w:t>Global Element</w:t>
      </w:r>
    </w:p>
    <w:p w14:paraId="5BB749A6" w14:textId="072775D4" w:rsidR="00AC3F6B" w:rsidRPr="001029D3" w:rsidRDefault="008D515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Internal</w:t>
      </w:r>
      <w:r w:rsidR="00AC3F6B">
        <w:rPr>
          <w:color w:val="auto"/>
        </w:rPr>
        <w:t xml:space="preserve"> </w:t>
      </w:r>
      <w:r w:rsidR="00AC3F6B" w:rsidRPr="00322947">
        <w:rPr>
          <w:color w:val="auto"/>
        </w:rPr>
        <w:t xml:space="preserve">Banner  </w:t>
      </w:r>
      <w:r w:rsidR="00AC3F6B">
        <w:t xml:space="preserve">– See </w:t>
      </w:r>
      <w:r w:rsidR="00AC3F6B" w:rsidRPr="000C3B36">
        <w:rPr>
          <w:i/>
        </w:rPr>
        <w:t>Global Element</w:t>
      </w:r>
    </w:p>
    <w:p w14:paraId="40D5BDDA" w14:textId="77777777" w:rsidR="001029D3" w:rsidRPr="00860A3A" w:rsidRDefault="001029D3" w:rsidP="001029D3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860A3A">
        <w:rPr>
          <w:color w:val="auto"/>
        </w:rPr>
        <w:t>Social media</w:t>
      </w:r>
    </w:p>
    <w:p w14:paraId="62E12B56" w14:textId="77777777" w:rsidR="001029D3" w:rsidRPr="00860A3A" w:rsidRDefault="001029D3" w:rsidP="001029D3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860A3A">
        <w:rPr>
          <w:color w:val="auto"/>
        </w:rPr>
        <w:t>In page sharing</w:t>
      </w:r>
    </w:p>
    <w:p w14:paraId="7CB18204" w14:textId="1C654528" w:rsidR="001029D3" w:rsidRPr="001029D3" w:rsidRDefault="001029D3" w:rsidP="001029D3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 w:rsidRPr="00860A3A">
        <w:rPr>
          <w:color w:val="auto"/>
        </w:rPr>
        <w:t>Twitter feed</w:t>
      </w:r>
    </w:p>
    <w:p w14:paraId="21914571" w14:textId="77777777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 xml:space="preserve">Page Title </w:t>
      </w:r>
    </w:p>
    <w:p w14:paraId="1B808E88" w14:textId="06073C03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 xml:space="preserve">Sub Title </w:t>
      </w:r>
    </w:p>
    <w:p w14:paraId="1948DE29" w14:textId="77777777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>Author</w:t>
      </w:r>
    </w:p>
    <w:p w14:paraId="1B7F805C" w14:textId="77777777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 xml:space="preserve">Date </w:t>
      </w:r>
    </w:p>
    <w:p w14:paraId="34681DB8" w14:textId="77913191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>Categories (taxonomy)</w:t>
      </w:r>
    </w:p>
    <w:p w14:paraId="5D21B540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Introduction</w:t>
      </w:r>
    </w:p>
    <w:p w14:paraId="713330BD" w14:textId="77777777" w:rsidR="00AC3F6B" w:rsidRP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322947">
        <w:rPr>
          <w:color w:val="auto"/>
        </w:rPr>
        <w:t>Main WYSIWYG area</w:t>
      </w:r>
      <w:r>
        <w:t xml:space="preserve"> – See </w:t>
      </w:r>
      <w:r w:rsidRPr="000C3B36">
        <w:rPr>
          <w:i/>
        </w:rPr>
        <w:t>Global Element</w:t>
      </w:r>
    </w:p>
    <w:p w14:paraId="182787E1" w14:textId="3F94947C" w:rsidR="00AC3F6B" w:rsidRDefault="00AC3F6B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 w:rsidRPr="00AC3F6B">
        <w:rPr>
          <w:color w:val="auto"/>
        </w:rPr>
        <w:t>Back link</w:t>
      </w:r>
    </w:p>
    <w:p w14:paraId="56CD6454" w14:textId="00D5CC12" w:rsidR="00EF1EF0" w:rsidRDefault="00EF1EF0" w:rsidP="00AC3F6B">
      <w:pPr>
        <w:pStyle w:val="ListParagraph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Side bar</w:t>
      </w:r>
    </w:p>
    <w:p w14:paraId="505A0E8E" w14:textId="77777777" w:rsidR="00EF1EF0" w:rsidRDefault="00EF1EF0" w:rsidP="00EF1EF0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Search filter</w:t>
      </w:r>
    </w:p>
    <w:p w14:paraId="1D2EC3CA" w14:textId="29ED5087" w:rsidR="00EF1EF0" w:rsidRPr="00AC3F6B" w:rsidRDefault="00EF1EF0" w:rsidP="00EF1EF0">
      <w:pPr>
        <w:pStyle w:val="ListParagraph"/>
        <w:numPr>
          <w:ilvl w:val="1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>Sidebar Latest Articles</w:t>
      </w:r>
    </w:p>
    <w:p w14:paraId="503A6929" w14:textId="77777777" w:rsidR="00AC3F6B" w:rsidRPr="000C3B36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Related content </w:t>
      </w:r>
      <w:r>
        <w:t xml:space="preserve">– See </w:t>
      </w:r>
      <w:r w:rsidRPr="000C3B36">
        <w:rPr>
          <w:i/>
        </w:rPr>
        <w:t>Global Element</w:t>
      </w:r>
    </w:p>
    <w:p w14:paraId="6BE11DF6" w14:textId="77777777" w:rsidR="00AC3F6B" w:rsidRPr="00322947" w:rsidRDefault="00AC3F6B" w:rsidP="00AC3F6B">
      <w:pPr>
        <w:pStyle w:val="ListParagraph"/>
        <w:numPr>
          <w:ilvl w:val="0"/>
          <w:numId w:val="25"/>
        </w:numPr>
        <w:spacing w:line="360" w:lineRule="auto"/>
      </w:pPr>
      <w:r w:rsidRPr="00322947">
        <w:rPr>
          <w:color w:val="auto"/>
        </w:rPr>
        <w:t xml:space="preserve">Footer </w:t>
      </w:r>
      <w:r>
        <w:t xml:space="preserve">– See </w:t>
      </w:r>
      <w:r w:rsidRPr="000C3B36">
        <w:rPr>
          <w:i/>
        </w:rPr>
        <w:t>Global Element</w:t>
      </w:r>
    </w:p>
    <w:p w14:paraId="505D6029" w14:textId="77777777" w:rsidR="00F819F8" w:rsidRDefault="00F819F8" w:rsidP="00F819F8"/>
    <w:p w14:paraId="74697112" w14:textId="77777777" w:rsidR="005A695F" w:rsidRDefault="005A695F" w:rsidP="00F819F8"/>
    <w:p w14:paraId="14756F98" w14:textId="77777777" w:rsidR="00F819F8" w:rsidRPr="00F819F8" w:rsidRDefault="00F819F8" w:rsidP="00F819F8"/>
    <w:p w14:paraId="0EB0F0CA" w14:textId="44A353C6" w:rsidR="00937F16" w:rsidRPr="001029D3" w:rsidRDefault="00937F16" w:rsidP="001029D3">
      <w:pPr>
        <w:spacing w:before="0"/>
        <w:rPr>
          <w:rFonts w:eastAsiaTheme="majorEastAsia" w:cstheme="majorBidi"/>
          <w:color w:val="000000" w:themeColor="text1"/>
          <w:spacing w:val="6"/>
          <w:sz w:val="32"/>
          <w:szCs w:val="26"/>
        </w:rPr>
      </w:pPr>
      <w:r>
        <w:br w:type="page"/>
      </w:r>
    </w:p>
    <w:p w14:paraId="50CF832C" w14:textId="77777777" w:rsidR="00C97C22" w:rsidRDefault="00C97C22" w:rsidP="00C97C22">
      <w:pPr>
        <w:pStyle w:val="ListParagraph"/>
        <w:ind w:left="360"/>
      </w:pPr>
    </w:p>
    <w:p w14:paraId="43E81590" w14:textId="77777777" w:rsidR="00C97C22" w:rsidRPr="00146A12" w:rsidRDefault="00C97C22" w:rsidP="00C97C22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39900257" w14:textId="11904D6D" w:rsidR="00C97C22" w:rsidRDefault="00C97C22" w:rsidP="00C97C22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proofErr w:type="gramStart"/>
      <w:r>
        <w:rPr>
          <w:b w:val="0"/>
          <w:lang w:eastAsia="en-GB"/>
        </w:rPr>
        <w:t xml:space="preserve">Store staff data as a </w:t>
      </w:r>
      <w:proofErr w:type="spellStart"/>
      <w:r>
        <w:rPr>
          <w:b w:val="0"/>
          <w:lang w:eastAsia="en-GB"/>
        </w:rPr>
        <w:t>Worpress</w:t>
      </w:r>
      <w:proofErr w:type="spellEnd"/>
      <w:r>
        <w:rPr>
          <w:b w:val="0"/>
          <w:lang w:eastAsia="en-GB"/>
        </w:rPr>
        <w:t xml:space="preserve"> user.</w:t>
      </w:r>
      <w:proofErr w:type="gramEnd"/>
      <w:r>
        <w:rPr>
          <w:b w:val="0"/>
          <w:lang w:eastAsia="en-GB"/>
        </w:rPr>
        <w:t xml:space="preserve"> All these users would have access to edit the research and news posts. Give these users the role of editor.</w:t>
      </w:r>
    </w:p>
    <w:p w14:paraId="67F712C8" w14:textId="18299723" w:rsidR="00C97C22" w:rsidRDefault="00C97C22" w:rsidP="00C97C22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 xml:space="preserve">For the custom avatar add a new </w:t>
      </w:r>
      <w:r w:rsidR="001C27CD">
        <w:rPr>
          <w:b w:val="0"/>
          <w:lang w:eastAsia="en-GB"/>
        </w:rPr>
        <w:t xml:space="preserve">image </w:t>
      </w:r>
      <w:r>
        <w:rPr>
          <w:b w:val="0"/>
          <w:lang w:eastAsia="en-GB"/>
        </w:rPr>
        <w:t xml:space="preserve">field to user – then use code similar to </w:t>
      </w:r>
      <w:r w:rsidR="001C27CD">
        <w:rPr>
          <w:b w:val="0"/>
          <w:lang w:eastAsia="en-GB"/>
        </w:rPr>
        <w:t>below.</w:t>
      </w:r>
      <w:r>
        <w:rPr>
          <w:b w:val="0"/>
          <w:lang w:eastAsia="en-GB"/>
        </w:rPr>
        <w:t xml:space="preserve"> </w:t>
      </w:r>
    </w:p>
    <w:p w14:paraId="0C9867BD" w14:textId="77777777" w:rsidR="00C97C22" w:rsidRDefault="00C97C22" w:rsidP="00C97C22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</w:p>
    <w:p w14:paraId="34E503CC" w14:textId="77777777" w:rsidR="00C97C22" w:rsidRDefault="00C97C22" w:rsidP="001029D3">
      <w:pPr>
        <w:pStyle w:val="Heading3"/>
      </w:pPr>
    </w:p>
    <w:p w14:paraId="79A1CED2" w14:textId="77777777" w:rsidR="001C27CD" w:rsidRDefault="001C27CD" w:rsidP="001C27CD">
      <w:r>
        <w:t>// Use Custom Avatar if Provided</w:t>
      </w:r>
    </w:p>
    <w:p w14:paraId="4F884101" w14:textId="77777777" w:rsidR="001C27CD" w:rsidRDefault="001C27CD" w:rsidP="001C27CD">
      <w:proofErr w:type="gramStart"/>
      <w:r>
        <w:t>function</w:t>
      </w:r>
      <w:proofErr w:type="gramEnd"/>
      <w:r>
        <w:t xml:space="preserve"> </w:t>
      </w:r>
      <w:proofErr w:type="spellStart"/>
      <w:r>
        <w:t>po_avatar_filter</w:t>
      </w:r>
      <w:proofErr w:type="spellEnd"/>
      <w:r>
        <w:t>($avatar, $</w:t>
      </w:r>
      <w:proofErr w:type="spellStart"/>
      <w:r>
        <w:t>id_or_email</w:t>
      </w:r>
      <w:proofErr w:type="spellEnd"/>
      <w:r>
        <w:t>, $size, $default, $alt) {</w:t>
      </w:r>
    </w:p>
    <w:p w14:paraId="3932A0CD" w14:textId="77777777" w:rsidR="001C27CD" w:rsidRDefault="001C27CD" w:rsidP="001C27CD">
      <w:r>
        <w:tab/>
        <w:t>$</w:t>
      </w:r>
      <w:proofErr w:type="spellStart"/>
      <w:r>
        <w:t>custom_avatar</w:t>
      </w:r>
      <w:proofErr w:type="spellEnd"/>
      <w:r>
        <w:t xml:space="preserve"> = </w:t>
      </w:r>
      <w:proofErr w:type="spellStart"/>
      <w:r>
        <w:t>get_the_author_</w:t>
      </w:r>
      <w:proofErr w:type="gramStart"/>
      <w:r>
        <w:t>meta</w:t>
      </w:r>
      <w:proofErr w:type="spellEnd"/>
      <w:r>
        <w:t>(</w:t>
      </w:r>
      <w:proofErr w:type="gramEnd"/>
      <w:r>
        <w:t>'</w:t>
      </w:r>
      <w:proofErr w:type="spellStart"/>
      <w:r>
        <w:t>po_custom_avatar</w:t>
      </w:r>
      <w:proofErr w:type="spellEnd"/>
      <w:r>
        <w:t>');</w:t>
      </w:r>
    </w:p>
    <w:p w14:paraId="664F9F5A" w14:textId="77777777" w:rsidR="001C27CD" w:rsidRDefault="001C27CD" w:rsidP="001C27CD">
      <w:r>
        <w:tab/>
        <w:t xml:space="preserve">// </w:t>
      </w:r>
    </w:p>
    <w:p w14:paraId="17A13975" w14:textId="77777777" w:rsidR="001C27CD" w:rsidRDefault="001C27CD" w:rsidP="001C27CD">
      <w:r>
        <w:tab/>
        <w:t>$</w:t>
      </w:r>
      <w:proofErr w:type="spellStart"/>
      <w:r>
        <w:t>custom_avatar</w:t>
      </w:r>
      <w:proofErr w:type="spellEnd"/>
      <w:r>
        <w:t xml:space="preserve"> = '';</w:t>
      </w:r>
    </w:p>
    <w:p w14:paraId="1F25F75A" w14:textId="77777777" w:rsidR="001C27CD" w:rsidRDefault="001C27CD" w:rsidP="001C27CD">
      <w:r>
        <w:tab/>
      </w:r>
      <w:proofErr w:type="gramStart"/>
      <w:r>
        <w:t>if(</w:t>
      </w:r>
      <w:proofErr w:type="gramEnd"/>
      <w:r>
        <w:t xml:space="preserve"> </w:t>
      </w:r>
      <w:proofErr w:type="spellStart"/>
      <w:r>
        <w:t>is_numeric</w:t>
      </w:r>
      <w:proofErr w:type="spellEnd"/>
      <w:r>
        <w:t>($</w:t>
      </w:r>
      <w:proofErr w:type="spellStart"/>
      <w:r>
        <w:t>id_or_email</w:t>
      </w:r>
      <w:proofErr w:type="spellEnd"/>
      <w:r>
        <w:t>) ) {</w:t>
      </w:r>
    </w:p>
    <w:p w14:paraId="0E8EF3DE" w14:textId="77777777" w:rsidR="001C27CD" w:rsidRDefault="001C27CD" w:rsidP="001C27CD">
      <w:r>
        <w:tab/>
      </w:r>
      <w:r>
        <w:tab/>
        <w:t>$</w:t>
      </w:r>
      <w:proofErr w:type="spellStart"/>
      <w:r>
        <w:t>custom_avatar</w:t>
      </w:r>
      <w:proofErr w:type="spellEnd"/>
      <w:r>
        <w:t xml:space="preserve"> = </w:t>
      </w:r>
      <w:proofErr w:type="spellStart"/>
      <w:r>
        <w:t>get_</w:t>
      </w:r>
      <w:proofErr w:type="gramStart"/>
      <w:r>
        <w:t>field</w:t>
      </w:r>
      <w:proofErr w:type="spellEnd"/>
      <w:r>
        <w:t>(</w:t>
      </w:r>
      <w:proofErr w:type="gramEnd"/>
      <w:r>
        <w:t>'</w:t>
      </w:r>
      <w:proofErr w:type="spellStart"/>
      <w:r>
        <w:t>custom_avatar</w:t>
      </w:r>
      <w:proofErr w:type="spellEnd"/>
      <w:r>
        <w:t>', 'user_' . $</w:t>
      </w:r>
      <w:proofErr w:type="spellStart"/>
      <w:r>
        <w:t>id_or_email</w:t>
      </w:r>
      <w:proofErr w:type="spellEnd"/>
      <w:r>
        <w:t>);</w:t>
      </w:r>
    </w:p>
    <w:p w14:paraId="1D2E39A8" w14:textId="77777777" w:rsidR="001C27CD" w:rsidRDefault="001C27CD" w:rsidP="001C27CD">
      <w:r>
        <w:tab/>
        <w:t>}</w:t>
      </w:r>
    </w:p>
    <w:p w14:paraId="1166A9BE" w14:textId="77777777" w:rsidR="001C27CD" w:rsidRDefault="001C27CD" w:rsidP="001C27CD"/>
    <w:p w14:paraId="2A8A8AFB" w14:textId="77777777" w:rsidR="001C27CD" w:rsidRDefault="001C27CD" w:rsidP="001C27CD">
      <w:r>
        <w:tab/>
      </w:r>
      <w:proofErr w:type="gramStart"/>
      <w:r>
        <w:t>if(</w:t>
      </w:r>
      <w:proofErr w:type="gramEnd"/>
      <w:r>
        <w:t xml:space="preserve"> !empty($</w:t>
      </w:r>
      <w:proofErr w:type="spellStart"/>
      <w:r>
        <w:t>custom_avatar</w:t>
      </w:r>
      <w:proofErr w:type="spellEnd"/>
      <w:r>
        <w:t>) ) {</w:t>
      </w:r>
    </w:p>
    <w:p w14:paraId="2002986D" w14:textId="77777777" w:rsidR="001C27CD" w:rsidRDefault="001C27CD" w:rsidP="001C27CD">
      <w:r>
        <w:tab/>
      </w:r>
      <w:r>
        <w:tab/>
        <w:t>$return = '&lt;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>="'</w:t>
      </w:r>
      <w:proofErr w:type="gramStart"/>
      <w:r>
        <w:t>.$</w:t>
      </w:r>
      <w:proofErr w:type="spellStart"/>
      <w:proofErr w:type="gramEnd"/>
      <w:r>
        <w:t>custom_avatar</w:t>
      </w:r>
      <w:proofErr w:type="spellEnd"/>
      <w:r>
        <w:t>.'" width="'.$size.'" height="'.$size.'" alt="'.$alt.'" /&gt;';</w:t>
      </w:r>
    </w:p>
    <w:p w14:paraId="1E9E4DE3" w14:textId="77777777" w:rsidR="001C27CD" w:rsidRDefault="001C27CD" w:rsidP="001C27CD">
      <w:r>
        <w:tab/>
        <w:t xml:space="preserve">} </w:t>
      </w:r>
      <w:proofErr w:type="spellStart"/>
      <w:r>
        <w:t>elseif</w:t>
      </w:r>
      <w:proofErr w:type="spellEnd"/>
      <w:r>
        <w:t xml:space="preserve"> ($avatar) {</w:t>
      </w:r>
    </w:p>
    <w:p w14:paraId="3A1ED176" w14:textId="77777777" w:rsidR="001C27CD" w:rsidRDefault="001C27CD" w:rsidP="001C27CD">
      <w:r>
        <w:tab/>
      </w:r>
      <w:r>
        <w:tab/>
        <w:t>$return = $avatar;</w:t>
      </w:r>
    </w:p>
    <w:p w14:paraId="4B566718" w14:textId="77777777" w:rsidR="001C27CD" w:rsidRDefault="001C27CD" w:rsidP="001C27CD">
      <w:r>
        <w:tab/>
        <w:t>} else {</w:t>
      </w:r>
    </w:p>
    <w:p w14:paraId="4CBDEBA5" w14:textId="77777777" w:rsidR="001C27CD" w:rsidRDefault="001C27CD" w:rsidP="001C27CD">
      <w:r>
        <w:tab/>
      </w:r>
      <w:r>
        <w:tab/>
        <w:t>$return = '&lt;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>="'</w:t>
      </w:r>
      <w:proofErr w:type="gramStart"/>
      <w:r>
        <w:t>.$</w:t>
      </w:r>
      <w:proofErr w:type="gramEnd"/>
      <w:r>
        <w:t>default.'" width="'.$size.'" height="'.$size.'" alt="'.$alt.'" /&gt;';</w:t>
      </w:r>
    </w:p>
    <w:p w14:paraId="2D05F04F" w14:textId="77777777" w:rsidR="001C27CD" w:rsidRDefault="001C27CD" w:rsidP="001C27CD">
      <w:r>
        <w:tab/>
        <w:t>}</w:t>
      </w:r>
    </w:p>
    <w:p w14:paraId="57E0D898" w14:textId="77777777" w:rsidR="001C27CD" w:rsidRDefault="001C27CD" w:rsidP="001C27CD"/>
    <w:p w14:paraId="67E22D83" w14:textId="77777777" w:rsidR="001C27CD" w:rsidRDefault="001C27CD" w:rsidP="001C27CD">
      <w:r>
        <w:tab/>
      </w:r>
      <w:proofErr w:type="gramStart"/>
      <w:r>
        <w:t>return</w:t>
      </w:r>
      <w:proofErr w:type="gramEnd"/>
      <w:r>
        <w:t xml:space="preserve"> $return;</w:t>
      </w:r>
    </w:p>
    <w:p w14:paraId="6AF8E2D0" w14:textId="77777777" w:rsidR="001C27CD" w:rsidRDefault="001C27CD" w:rsidP="001C27CD">
      <w:r>
        <w:t>}</w:t>
      </w:r>
    </w:p>
    <w:p w14:paraId="692238CD" w14:textId="77777777" w:rsidR="001C27CD" w:rsidRDefault="001C27CD" w:rsidP="001C27CD">
      <w:proofErr w:type="spellStart"/>
      <w:r>
        <w:t>add_</w:t>
      </w:r>
      <w:proofErr w:type="gramStart"/>
      <w:r>
        <w:t>filter</w:t>
      </w:r>
      <w:proofErr w:type="spellEnd"/>
      <w:r>
        <w:t>(</w:t>
      </w:r>
      <w:proofErr w:type="gramEnd"/>
      <w:r>
        <w:t>'</w:t>
      </w:r>
      <w:proofErr w:type="spellStart"/>
      <w:r>
        <w:t>get_avatar</w:t>
      </w:r>
      <w:proofErr w:type="spellEnd"/>
      <w:r>
        <w:t>', '</w:t>
      </w:r>
      <w:proofErr w:type="spellStart"/>
      <w:r>
        <w:t>po_avatar_filter</w:t>
      </w:r>
      <w:proofErr w:type="spellEnd"/>
      <w:r>
        <w:t>', 10, 5);</w:t>
      </w:r>
    </w:p>
    <w:p w14:paraId="60E9F83F" w14:textId="77777777" w:rsidR="001C27CD" w:rsidRDefault="001C27CD" w:rsidP="001C27CD"/>
    <w:p w14:paraId="0AE578AF" w14:textId="77777777" w:rsidR="001C27CD" w:rsidRDefault="001C27CD" w:rsidP="001C27CD">
      <w:proofErr w:type="gramStart"/>
      <w:r>
        <w:t>function</w:t>
      </w:r>
      <w:proofErr w:type="gramEnd"/>
      <w:r>
        <w:t xml:space="preserve"> </w:t>
      </w:r>
      <w:proofErr w:type="spellStart"/>
      <w:r>
        <w:t>po_avatar_admin_head</w:t>
      </w:r>
      <w:proofErr w:type="spellEnd"/>
      <w:r>
        <w:t>() {</w:t>
      </w:r>
    </w:p>
    <w:p w14:paraId="2053855A" w14:textId="77777777" w:rsidR="001C27CD" w:rsidRDefault="001C27CD" w:rsidP="001C27CD">
      <w:r>
        <w:tab/>
      </w:r>
      <w:proofErr w:type="gramStart"/>
      <w:r>
        <w:t>echo</w:t>
      </w:r>
      <w:proofErr w:type="gramEnd"/>
      <w:r>
        <w:t xml:space="preserve"> '&lt;style&gt;#</w:t>
      </w:r>
      <w:proofErr w:type="spellStart"/>
      <w:r>
        <w:t>wp</w:t>
      </w:r>
      <w:proofErr w:type="spellEnd"/>
      <w:r>
        <w:t xml:space="preserve">-admin-bar-user-info </w:t>
      </w:r>
      <w:proofErr w:type="spellStart"/>
      <w:r>
        <w:t>img</w:t>
      </w:r>
      <w:proofErr w:type="spellEnd"/>
      <w:r>
        <w:t xml:space="preserve"> { max-width: 64px; max-height: 64px; }&lt;/style&gt;';</w:t>
      </w:r>
    </w:p>
    <w:p w14:paraId="3F2F94E1" w14:textId="77777777" w:rsidR="001C27CD" w:rsidRDefault="001C27CD" w:rsidP="001C27CD">
      <w:r>
        <w:t>}</w:t>
      </w:r>
    </w:p>
    <w:p w14:paraId="4B1E47BF" w14:textId="1F6F44A5" w:rsidR="001C27CD" w:rsidRDefault="001C27CD" w:rsidP="001C27CD">
      <w:proofErr w:type="spellStart"/>
      <w:r>
        <w:t>add_</w:t>
      </w:r>
      <w:proofErr w:type="gramStart"/>
      <w:r>
        <w:t>action</w:t>
      </w:r>
      <w:proofErr w:type="spellEnd"/>
      <w:r>
        <w:t>(</w:t>
      </w:r>
      <w:proofErr w:type="gramEnd"/>
      <w:r>
        <w:t xml:space="preserve"> '</w:t>
      </w:r>
      <w:proofErr w:type="spellStart"/>
      <w:r>
        <w:t>admin_head</w:t>
      </w:r>
      <w:proofErr w:type="spellEnd"/>
      <w:r>
        <w:t>', '</w:t>
      </w:r>
      <w:proofErr w:type="spellStart"/>
      <w:r>
        <w:t>po_avatar_admin_head</w:t>
      </w:r>
      <w:proofErr w:type="spellEnd"/>
      <w:r>
        <w:t>' );</w:t>
      </w:r>
    </w:p>
    <w:p w14:paraId="63B358D4" w14:textId="77777777" w:rsidR="001C27CD" w:rsidRPr="001C27CD" w:rsidRDefault="001C27CD" w:rsidP="001C27CD"/>
    <w:p w14:paraId="35121CCC" w14:textId="1082315C" w:rsidR="00937F16" w:rsidRDefault="00937F16" w:rsidP="001029D3">
      <w:pPr>
        <w:pStyle w:val="Heading3"/>
      </w:pPr>
      <w:r>
        <w:t xml:space="preserve">Staff </w:t>
      </w:r>
      <w:proofErr w:type="gramStart"/>
      <w:r w:rsidR="00397B8E">
        <w:t>Listing</w:t>
      </w:r>
      <w:proofErr w:type="gramEnd"/>
      <w:r w:rsidR="00397B8E">
        <w:t xml:space="preserve"> </w:t>
      </w:r>
      <w:r>
        <w:t xml:space="preserve">template </w:t>
      </w:r>
      <w:r>
        <w:tab/>
      </w:r>
      <w:r>
        <w:tab/>
      </w:r>
    </w:p>
    <w:p w14:paraId="0E22C2B4" w14:textId="5542975D" w:rsidR="00A76407" w:rsidRDefault="00A76407" w:rsidP="00A76407">
      <w:pPr>
        <w:rPr>
          <w:rStyle w:val="hyperlinkChar"/>
        </w:rPr>
      </w:pPr>
      <w:r>
        <w:rPr>
          <w:lang w:eastAsia="en-GB"/>
        </w:rPr>
        <w:t xml:space="preserve">View Full Design – </w:t>
      </w:r>
      <w:hyperlink r:id="rId22" w:history="1">
        <w:r w:rsidR="00246975" w:rsidRPr="00BC0897">
          <w:rPr>
            <w:rStyle w:val="Hyperlink"/>
            <w:spacing w:val="10"/>
            <w:shd w:val="clear" w:color="auto" w:fill="00EF9D"/>
          </w:rPr>
          <w:t>http://creo.prevue.it/view/3gfxql</w:t>
        </w:r>
      </w:hyperlink>
    </w:p>
    <w:p w14:paraId="33AA0632" w14:textId="77777777" w:rsidR="00246975" w:rsidRPr="00322947" w:rsidRDefault="00246975" w:rsidP="00246975">
      <w:pPr>
        <w:pStyle w:val="ListParagraph"/>
        <w:numPr>
          <w:ilvl w:val="0"/>
          <w:numId w:val="34"/>
        </w:numPr>
        <w:spacing w:line="360" w:lineRule="auto"/>
      </w:pPr>
      <w:r w:rsidRPr="00AC3F6B">
        <w:rPr>
          <w:color w:val="auto"/>
        </w:rPr>
        <w:t xml:space="preserve">Header </w:t>
      </w:r>
      <w:r>
        <w:t xml:space="preserve">– See </w:t>
      </w:r>
      <w:r w:rsidRPr="000C3B36">
        <w:rPr>
          <w:i/>
        </w:rPr>
        <w:t>Global Element</w:t>
      </w:r>
    </w:p>
    <w:p w14:paraId="1CBC7E23" w14:textId="42D38D90" w:rsidR="00246975" w:rsidRPr="00322947" w:rsidRDefault="00246975" w:rsidP="00246975">
      <w:pPr>
        <w:pStyle w:val="ListParagraph"/>
        <w:numPr>
          <w:ilvl w:val="0"/>
          <w:numId w:val="34"/>
        </w:numPr>
        <w:spacing w:line="360" w:lineRule="auto"/>
        <w:rPr>
          <w:color w:val="auto"/>
        </w:rPr>
      </w:pPr>
      <w:r>
        <w:rPr>
          <w:color w:val="auto"/>
        </w:rPr>
        <w:t xml:space="preserve">Hero </w:t>
      </w:r>
      <w:r w:rsidRPr="00322947">
        <w:rPr>
          <w:color w:val="auto"/>
        </w:rPr>
        <w:t xml:space="preserve">Banner  </w:t>
      </w:r>
      <w:r>
        <w:t xml:space="preserve">– See </w:t>
      </w:r>
      <w:r w:rsidRPr="000C3B36">
        <w:rPr>
          <w:i/>
        </w:rPr>
        <w:t>Global Element</w:t>
      </w:r>
    </w:p>
    <w:p w14:paraId="063FD39E" w14:textId="77777777" w:rsidR="00246975" w:rsidRPr="001029D3" w:rsidRDefault="00246975" w:rsidP="00246975">
      <w:pPr>
        <w:pStyle w:val="ListParagraph"/>
        <w:numPr>
          <w:ilvl w:val="0"/>
          <w:numId w:val="34"/>
        </w:numPr>
        <w:spacing w:line="360" w:lineRule="auto"/>
        <w:rPr>
          <w:color w:val="auto"/>
        </w:rPr>
      </w:pPr>
      <w:r w:rsidRPr="001029D3">
        <w:rPr>
          <w:color w:val="auto"/>
        </w:rPr>
        <w:t xml:space="preserve">Page Title </w:t>
      </w:r>
    </w:p>
    <w:p w14:paraId="59A61223" w14:textId="77777777" w:rsidR="00246975" w:rsidRPr="00322947" w:rsidRDefault="00246975" w:rsidP="00246975">
      <w:pPr>
        <w:pStyle w:val="ListParagraph"/>
        <w:numPr>
          <w:ilvl w:val="0"/>
          <w:numId w:val="34"/>
        </w:numPr>
        <w:spacing w:line="360" w:lineRule="auto"/>
        <w:rPr>
          <w:color w:val="auto"/>
        </w:rPr>
      </w:pPr>
      <w:r w:rsidRPr="00322947">
        <w:rPr>
          <w:color w:val="auto"/>
        </w:rPr>
        <w:t>Introduction</w:t>
      </w:r>
    </w:p>
    <w:p w14:paraId="5312BC54" w14:textId="77777777" w:rsidR="00246975" w:rsidRPr="00DB01B1" w:rsidRDefault="00246975" w:rsidP="00246975">
      <w:pPr>
        <w:pStyle w:val="ListParagraph"/>
        <w:numPr>
          <w:ilvl w:val="0"/>
          <w:numId w:val="34"/>
        </w:numPr>
        <w:spacing w:line="360" w:lineRule="auto"/>
        <w:rPr>
          <w:color w:val="auto"/>
        </w:rPr>
      </w:pPr>
      <w:r w:rsidRPr="00322947">
        <w:rPr>
          <w:color w:val="auto"/>
        </w:rPr>
        <w:t>Main WYSIWYG area</w:t>
      </w:r>
      <w:r>
        <w:t xml:space="preserve"> – See </w:t>
      </w:r>
      <w:r w:rsidRPr="000C3B36">
        <w:rPr>
          <w:i/>
        </w:rPr>
        <w:t>Global Element</w:t>
      </w:r>
    </w:p>
    <w:p w14:paraId="48EAA248" w14:textId="53F152E2" w:rsidR="00246975" w:rsidRDefault="00246975" w:rsidP="00246975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Staff Type</w:t>
      </w:r>
      <w:r w:rsidR="00F93E7B">
        <w:rPr>
          <w:color w:val="auto"/>
        </w:rPr>
        <w:t xml:space="preserve"> Title </w:t>
      </w:r>
      <w:r w:rsidR="00F93E7B" w:rsidRPr="003139CC">
        <w:rPr>
          <w:color w:val="auto"/>
        </w:rPr>
        <w:t>(</w:t>
      </w:r>
      <w:r w:rsidR="003139CC">
        <w:rPr>
          <w:color w:val="auto"/>
        </w:rPr>
        <w:t xml:space="preserve">Custom taxonomy:  </w:t>
      </w:r>
      <w:r w:rsidR="00F93E7B" w:rsidRPr="003139CC">
        <w:rPr>
          <w:color w:val="auto"/>
        </w:rPr>
        <w:t>Staff, Researcher,</w:t>
      </w:r>
      <w:r w:rsidR="00827699" w:rsidRPr="003139CC">
        <w:rPr>
          <w:color w:val="auto"/>
        </w:rPr>
        <w:t xml:space="preserve"> Commercial</w:t>
      </w:r>
      <w:r w:rsidR="003139CC">
        <w:rPr>
          <w:color w:val="auto"/>
        </w:rPr>
        <w:t>)</w:t>
      </w:r>
    </w:p>
    <w:p w14:paraId="0D296E35" w14:textId="6F27DC0F" w:rsidR="00F93E7B" w:rsidRPr="00246975" w:rsidRDefault="00F93E7B" w:rsidP="00246975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Staff Tile (multiple)</w:t>
      </w:r>
    </w:p>
    <w:p w14:paraId="6A301A17" w14:textId="5265E29C" w:rsidR="00246975" w:rsidRPr="00246975" w:rsidRDefault="00246975" w:rsidP="00F93E7B">
      <w:pPr>
        <w:pStyle w:val="ListParagraph"/>
        <w:numPr>
          <w:ilvl w:val="0"/>
          <w:numId w:val="34"/>
        </w:numPr>
        <w:ind w:left="1080"/>
        <w:rPr>
          <w:color w:val="auto"/>
        </w:rPr>
      </w:pPr>
      <w:r>
        <w:rPr>
          <w:color w:val="auto"/>
        </w:rPr>
        <w:t>Page Title</w:t>
      </w:r>
    </w:p>
    <w:p w14:paraId="062AEAA8" w14:textId="287C8919" w:rsidR="00397B8E" w:rsidRPr="00397B8E" w:rsidRDefault="00A1788E" w:rsidP="00F93E7B">
      <w:pPr>
        <w:pStyle w:val="ListParagraph"/>
        <w:numPr>
          <w:ilvl w:val="0"/>
          <w:numId w:val="18"/>
        </w:numPr>
        <w:ind w:left="1080"/>
        <w:rPr>
          <w:color w:val="auto"/>
        </w:rPr>
      </w:pPr>
      <w:r w:rsidRPr="00570667">
        <w:rPr>
          <w:color w:val="auto"/>
        </w:rPr>
        <w:t>Photo</w:t>
      </w:r>
      <w:r w:rsidR="00A24AE0" w:rsidRPr="00570667">
        <w:rPr>
          <w:color w:val="auto"/>
        </w:rPr>
        <w:t xml:space="preserve"> </w:t>
      </w:r>
      <w:r w:rsidR="00397B8E">
        <w:rPr>
          <w:color w:val="auto"/>
        </w:rPr>
        <w:t>(</w:t>
      </w:r>
      <w:r w:rsidR="00397B8E" w:rsidRPr="00397B8E">
        <w:rPr>
          <w:color w:val="auto"/>
        </w:rPr>
        <w:t xml:space="preserve">Avatar </w:t>
      </w:r>
      <w:r w:rsidR="00397B8E">
        <w:rPr>
          <w:color w:val="auto"/>
        </w:rPr>
        <w:t xml:space="preserve">- </w:t>
      </w:r>
      <w:r w:rsidR="00397B8E" w:rsidRPr="00397B8E">
        <w:rPr>
          <w:color w:val="auto"/>
        </w:rPr>
        <w:t>Image to be used in research articles)</w:t>
      </w:r>
    </w:p>
    <w:p w14:paraId="2D752584" w14:textId="77777777" w:rsidR="00570667" w:rsidRPr="00570667" w:rsidRDefault="00F4012D" w:rsidP="00F93E7B">
      <w:pPr>
        <w:pStyle w:val="ListParagraph"/>
        <w:numPr>
          <w:ilvl w:val="0"/>
          <w:numId w:val="18"/>
        </w:numPr>
        <w:ind w:left="1080"/>
        <w:rPr>
          <w:color w:val="auto"/>
        </w:rPr>
      </w:pPr>
      <w:r w:rsidRPr="00570667">
        <w:rPr>
          <w:color w:val="auto"/>
        </w:rPr>
        <w:t xml:space="preserve">Name </w:t>
      </w:r>
    </w:p>
    <w:p w14:paraId="28EF55C3" w14:textId="26421A7C" w:rsidR="00A24AE0" w:rsidRPr="006168FB" w:rsidRDefault="00F4012D" w:rsidP="00F93E7B">
      <w:pPr>
        <w:pStyle w:val="ListParagraph"/>
        <w:numPr>
          <w:ilvl w:val="0"/>
          <w:numId w:val="17"/>
        </w:numPr>
        <w:ind w:left="1080"/>
        <w:rPr>
          <w:color w:val="auto"/>
        </w:rPr>
      </w:pPr>
      <w:r w:rsidRPr="00570667">
        <w:rPr>
          <w:color w:val="auto"/>
        </w:rPr>
        <w:t>Job title</w:t>
      </w:r>
      <w:r w:rsidR="00A24AE0" w:rsidRPr="00570667">
        <w:rPr>
          <w:color w:val="auto"/>
        </w:rPr>
        <w:t xml:space="preserve"> </w:t>
      </w:r>
      <w:r w:rsidR="006168FB" w:rsidRPr="00532DC3">
        <w:rPr>
          <w:color w:val="auto"/>
        </w:rPr>
        <w:t>/Position</w:t>
      </w:r>
    </w:p>
    <w:p w14:paraId="0454E2FD" w14:textId="77777777" w:rsidR="00570667" w:rsidRDefault="00570667" w:rsidP="00F93E7B">
      <w:pPr>
        <w:pStyle w:val="ListParagraph"/>
        <w:numPr>
          <w:ilvl w:val="0"/>
          <w:numId w:val="18"/>
        </w:numPr>
        <w:ind w:left="1080"/>
        <w:rPr>
          <w:color w:val="auto"/>
        </w:rPr>
      </w:pPr>
      <w:r>
        <w:rPr>
          <w:color w:val="auto"/>
        </w:rPr>
        <w:t xml:space="preserve">Contact </w:t>
      </w:r>
    </w:p>
    <w:p w14:paraId="130BD87B" w14:textId="77777777" w:rsidR="00570667" w:rsidRDefault="00570667" w:rsidP="00F93E7B">
      <w:pPr>
        <w:pStyle w:val="ListParagraph"/>
        <w:numPr>
          <w:ilvl w:val="1"/>
          <w:numId w:val="18"/>
        </w:numPr>
        <w:ind w:left="1800"/>
        <w:rPr>
          <w:color w:val="auto"/>
        </w:rPr>
      </w:pPr>
      <w:r>
        <w:rPr>
          <w:color w:val="auto"/>
        </w:rPr>
        <w:t>Email</w:t>
      </w:r>
    </w:p>
    <w:p w14:paraId="6E6544E3" w14:textId="19D9A014" w:rsidR="00A1788E" w:rsidRPr="00570667" w:rsidRDefault="006168FB" w:rsidP="00F93E7B">
      <w:pPr>
        <w:pStyle w:val="ListParagraph"/>
        <w:numPr>
          <w:ilvl w:val="1"/>
          <w:numId w:val="18"/>
        </w:numPr>
        <w:ind w:left="1800"/>
        <w:rPr>
          <w:color w:val="auto"/>
        </w:rPr>
      </w:pPr>
      <w:r>
        <w:rPr>
          <w:color w:val="auto"/>
        </w:rPr>
        <w:t>Telephone</w:t>
      </w:r>
      <w:r w:rsidR="00A24AE0" w:rsidRPr="00570667">
        <w:rPr>
          <w:color w:val="auto"/>
        </w:rPr>
        <w:t xml:space="preserve"> </w:t>
      </w:r>
    </w:p>
    <w:p w14:paraId="2D9DF17B" w14:textId="4CAC4B11" w:rsidR="00A1788E" w:rsidRDefault="00246975" w:rsidP="00A1788E">
      <w:pPr>
        <w:pStyle w:val="Heading3"/>
      </w:pPr>
      <w:r>
        <w:t>Staff</w:t>
      </w:r>
      <w:r w:rsidR="00A1788E" w:rsidRPr="00A1788E">
        <w:t xml:space="preserve"> Detail </w:t>
      </w:r>
    </w:p>
    <w:p w14:paraId="4503CF1D" w14:textId="616391EF" w:rsidR="00A76407" w:rsidRPr="00E24FAA" w:rsidRDefault="00A76407" w:rsidP="00A76407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A76407">
        <w:rPr>
          <w:rStyle w:val="hyperlinkChar"/>
        </w:rPr>
        <w:t>http://creo.prevue.it/view/30w2l1</w:t>
      </w:r>
    </w:p>
    <w:p w14:paraId="10B3E510" w14:textId="77777777" w:rsidR="00F93E7B" w:rsidRPr="00322947" w:rsidRDefault="00F93E7B" w:rsidP="00F93E7B">
      <w:pPr>
        <w:pStyle w:val="ListParagraph"/>
        <w:numPr>
          <w:ilvl w:val="0"/>
          <w:numId w:val="17"/>
        </w:numPr>
        <w:spacing w:line="360" w:lineRule="auto"/>
      </w:pPr>
      <w:r w:rsidRPr="00AC3F6B">
        <w:rPr>
          <w:color w:val="auto"/>
        </w:rPr>
        <w:t xml:space="preserve">Header </w:t>
      </w:r>
      <w:r>
        <w:t xml:space="preserve">– See </w:t>
      </w:r>
      <w:r w:rsidRPr="000C3B36">
        <w:rPr>
          <w:i/>
        </w:rPr>
        <w:t>Global Element</w:t>
      </w:r>
    </w:p>
    <w:p w14:paraId="606744F7" w14:textId="77777777" w:rsidR="00F93E7B" w:rsidRPr="00EF1EF0" w:rsidRDefault="00F93E7B" w:rsidP="00F93E7B">
      <w:pPr>
        <w:pStyle w:val="ListParagraph"/>
        <w:numPr>
          <w:ilvl w:val="0"/>
          <w:numId w:val="17"/>
        </w:numPr>
        <w:spacing w:line="360" w:lineRule="auto"/>
        <w:rPr>
          <w:color w:val="auto"/>
        </w:rPr>
      </w:pPr>
      <w:r>
        <w:rPr>
          <w:color w:val="auto"/>
        </w:rPr>
        <w:t xml:space="preserve">Hero </w:t>
      </w:r>
      <w:r w:rsidRPr="00322947">
        <w:rPr>
          <w:color w:val="auto"/>
        </w:rPr>
        <w:t xml:space="preserve">Banner  </w:t>
      </w:r>
      <w:r>
        <w:t xml:space="preserve">– See </w:t>
      </w:r>
      <w:r w:rsidRPr="000C3B36">
        <w:rPr>
          <w:i/>
        </w:rPr>
        <w:t>Global Element</w:t>
      </w:r>
    </w:p>
    <w:p w14:paraId="4C744E3F" w14:textId="350A3901" w:rsidR="00EF1EF0" w:rsidRPr="00322947" w:rsidRDefault="00EF1EF0" w:rsidP="00F93E7B">
      <w:pPr>
        <w:pStyle w:val="ListParagraph"/>
        <w:numPr>
          <w:ilvl w:val="0"/>
          <w:numId w:val="17"/>
        </w:numPr>
        <w:spacing w:line="360" w:lineRule="auto"/>
        <w:rPr>
          <w:color w:val="auto"/>
        </w:rPr>
      </w:pPr>
      <w:r>
        <w:rPr>
          <w:color w:val="auto"/>
        </w:rPr>
        <w:t xml:space="preserve">Internal Banner </w:t>
      </w:r>
      <w:r>
        <w:t xml:space="preserve">– See </w:t>
      </w:r>
      <w:r w:rsidRPr="000C3B36">
        <w:rPr>
          <w:i/>
        </w:rPr>
        <w:t>Global Element</w:t>
      </w:r>
    </w:p>
    <w:p w14:paraId="1F45D214" w14:textId="6383A596" w:rsidR="00A1788E" w:rsidRPr="00532DC3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Photo</w:t>
      </w:r>
    </w:p>
    <w:p w14:paraId="54990D4D" w14:textId="77777777" w:rsidR="00A1788E" w:rsidRPr="00532DC3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Name</w:t>
      </w:r>
    </w:p>
    <w:p w14:paraId="0EA01A1E" w14:textId="77777777" w:rsidR="00A1788E" w:rsidRPr="00532DC3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Job title/Position</w:t>
      </w:r>
    </w:p>
    <w:p w14:paraId="2F16ADE4" w14:textId="77777777" w:rsidR="00A1788E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Contact details</w:t>
      </w:r>
    </w:p>
    <w:p w14:paraId="37B37B99" w14:textId="77777777" w:rsidR="006168FB" w:rsidRDefault="006168FB" w:rsidP="006168FB">
      <w:pPr>
        <w:pStyle w:val="ListParagraph"/>
        <w:numPr>
          <w:ilvl w:val="1"/>
          <w:numId w:val="17"/>
        </w:numPr>
        <w:rPr>
          <w:color w:val="auto"/>
        </w:rPr>
      </w:pPr>
      <w:r>
        <w:rPr>
          <w:color w:val="auto"/>
        </w:rPr>
        <w:t>Email</w:t>
      </w:r>
    </w:p>
    <w:p w14:paraId="7856DEEF" w14:textId="2015F47E" w:rsidR="006168FB" w:rsidRPr="006168FB" w:rsidRDefault="006168FB" w:rsidP="006168FB">
      <w:pPr>
        <w:pStyle w:val="ListParagraph"/>
        <w:numPr>
          <w:ilvl w:val="1"/>
          <w:numId w:val="17"/>
        </w:numPr>
        <w:rPr>
          <w:color w:val="auto"/>
        </w:rPr>
      </w:pPr>
      <w:r>
        <w:rPr>
          <w:color w:val="auto"/>
        </w:rPr>
        <w:t>Telephone</w:t>
      </w:r>
      <w:r w:rsidRPr="00570667">
        <w:rPr>
          <w:color w:val="auto"/>
        </w:rPr>
        <w:t xml:space="preserve"> </w:t>
      </w:r>
    </w:p>
    <w:p w14:paraId="1419D820" w14:textId="77777777" w:rsidR="00A1788E" w:rsidRPr="00532DC3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Social media links</w:t>
      </w:r>
    </w:p>
    <w:p w14:paraId="3E85045D" w14:textId="77777777" w:rsidR="00A1788E" w:rsidRPr="00532DC3" w:rsidRDefault="00A1788E" w:rsidP="00655C84">
      <w:pPr>
        <w:pStyle w:val="ListParagraph"/>
        <w:numPr>
          <w:ilvl w:val="0"/>
          <w:numId w:val="17"/>
        </w:numPr>
        <w:rPr>
          <w:color w:val="auto"/>
        </w:rPr>
      </w:pPr>
      <w:r w:rsidRPr="00532DC3">
        <w:rPr>
          <w:color w:val="auto"/>
        </w:rPr>
        <w:t>Bio</w:t>
      </w:r>
    </w:p>
    <w:p w14:paraId="10053B3B" w14:textId="2C781BD4" w:rsidR="00A1788E" w:rsidRPr="00532DC3" w:rsidRDefault="00EF1EF0" w:rsidP="00655C84">
      <w:pPr>
        <w:pStyle w:val="ListParagraph"/>
        <w:numPr>
          <w:ilvl w:val="0"/>
          <w:numId w:val="17"/>
        </w:numPr>
        <w:rPr>
          <w:color w:val="auto"/>
        </w:rPr>
      </w:pPr>
      <w:r>
        <w:rPr>
          <w:color w:val="auto"/>
        </w:rPr>
        <w:t xml:space="preserve">Authored </w:t>
      </w:r>
      <w:r w:rsidR="00A1788E" w:rsidRPr="00532DC3">
        <w:rPr>
          <w:color w:val="auto"/>
        </w:rPr>
        <w:t>Blogs/Articles</w:t>
      </w:r>
    </w:p>
    <w:p w14:paraId="49A6926F" w14:textId="103716F3" w:rsidR="00A1788E" w:rsidRPr="00A76407" w:rsidRDefault="00A1788E" w:rsidP="00A06F75">
      <w:pPr>
        <w:pStyle w:val="ListParagraph"/>
        <w:numPr>
          <w:ilvl w:val="0"/>
          <w:numId w:val="17"/>
        </w:numPr>
        <w:rPr>
          <w:strike/>
          <w:color w:val="auto"/>
        </w:rPr>
      </w:pPr>
      <w:r w:rsidRPr="00A76407">
        <w:rPr>
          <w:strike/>
        </w:rPr>
        <w:br w:type="page"/>
      </w:r>
    </w:p>
    <w:p w14:paraId="164C95D3" w14:textId="48D1AF2B" w:rsidR="00EC7676" w:rsidRDefault="00937F16" w:rsidP="001029D3">
      <w:pPr>
        <w:pStyle w:val="Heading3"/>
      </w:pPr>
      <w:r>
        <w:t>Contact template</w:t>
      </w:r>
    </w:p>
    <w:p w14:paraId="48DD0CDE" w14:textId="77777777" w:rsidR="003139CC" w:rsidRDefault="003139CC" w:rsidP="003139CC">
      <w:pPr>
        <w:pStyle w:val="ListParagraph"/>
        <w:ind w:left="360"/>
      </w:pPr>
    </w:p>
    <w:p w14:paraId="63438CB1" w14:textId="77777777" w:rsidR="003139CC" w:rsidRPr="00146A12" w:rsidRDefault="003139CC" w:rsidP="003139CC">
      <w:pPr>
        <w:pStyle w:val="DeveloperNotes"/>
        <w:pBdr>
          <w:bottom w:val="single" w:sz="4" w:space="3" w:color="808080" w:themeColor="background1" w:themeShade="80"/>
        </w:pBdr>
        <w:ind w:left="0"/>
      </w:pPr>
      <w:r w:rsidRPr="00146A12">
        <w:t>Developer Notes:</w:t>
      </w:r>
    </w:p>
    <w:p w14:paraId="70A76950" w14:textId="237765E9" w:rsidR="003139CC" w:rsidRDefault="003139CC" w:rsidP="003139CC">
      <w:pPr>
        <w:pStyle w:val="DeveloperNotes"/>
        <w:pBdr>
          <w:bottom w:val="single" w:sz="4" w:space="3" w:color="808080" w:themeColor="background1" w:themeShade="80"/>
        </w:pBdr>
        <w:ind w:left="0"/>
        <w:rPr>
          <w:b w:val="0"/>
          <w:lang w:eastAsia="en-GB"/>
        </w:rPr>
      </w:pPr>
      <w:r>
        <w:rPr>
          <w:b w:val="0"/>
          <w:lang w:eastAsia="en-GB"/>
        </w:rPr>
        <w:t>Use contact form 7</w:t>
      </w:r>
    </w:p>
    <w:p w14:paraId="6180086A" w14:textId="77777777" w:rsidR="003139CC" w:rsidRDefault="003139CC" w:rsidP="003139CC">
      <w:pPr>
        <w:pStyle w:val="Heading3"/>
      </w:pPr>
    </w:p>
    <w:p w14:paraId="4CF92216" w14:textId="79BD395E" w:rsidR="00A76407" w:rsidRPr="00E24FAA" w:rsidRDefault="00A76407" w:rsidP="00A76407">
      <w:pPr>
        <w:rPr>
          <w:color w:val="808080" w:themeColor="background1" w:themeShade="80"/>
          <w:spacing w:val="10"/>
          <w:u w:val="single"/>
          <w:shd w:val="clear" w:color="auto" w:fill="00EF9D"/>
        </w:rPr>
      </w:pPr>
      <w:r>
        <w:rPr>
          <w:lang w:eastAsia="en-GB"/>
        </w:rPr>
        <w:t xml:space="preserve">View Full Design – </w:t>
      </w:r>
      <w:r w:rsidRPr="00A76407">
        <w:rPr>
          <w:rStyle w:val="hyperlinkChar"/>
        </w:rPr>
        <w:t>http://creo.prevue.it/view/jwq8fk</w:t>
      </w:r>
    </w:p>
    <w:p w14:paraId="131C8FE7" w14:textId="77777777" w:rsidR="00F05C47" w:rsidRDefault="00EC7676" w:rsidP="00860A3A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>Header</w:t>
      </w:r>
    </w:p>
    <w:p w14:paraId="49C95900" w14:textId="77777777" w:rsidR="00EC7676" w:rsidRPr="00F05C47" w:rsidRDefault="00F05C47" w:rsidP="00860A3A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>
        <w:rPr>
          <w:color w:val="auto"/>
        </w:rPr>
        <w:t>Page Title</w:t>
      </w:r>
      <w:r w:rsidR="00EC7676" w:rsidRPr="00F05C47">
        <w:rPr>
          <w:color w:val="auto"/>
        </w:rPr>
        <w:t xml:space="preserve"> </w:t>
      </w:r>
    </w:p>
    <w:p w14:paraId="4C6824CC" w14:textId="7899A9E6" w:rsidR="00EC7676" w:rsidRPr="00F05C47" w:rsidRDefault="00F05C47" w:rsidP="00860A3A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>
        <w:rPr>
          <w:color w:val="auto"/>
        </w:rPr>
        <w:t>Introduction</w:t>
      </w:r>
      <w:r w:rsidR="00A24AE0">
        <w:rPr>
          <w:color w:val="auto"/>
        </w:rPr>
        <w:t xml:space="preserve"> </w:t>
      </w:r>
    </w:p>
    <w:p w14:paraId="3FF2D66E" w14:textId="77777777" w:rsidR="0082210E" w:rsidRDefault="00687FC4" w:rsidP="0084516E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>Contact details</w:t>
      </w:r>
    </w:p>
    <w:p w14:paraId="56297B50" w14:textId="77777777" w:rsidR="0082210E" w:rsidRPr="0084276F" w:rsidRDefault="0084516E" w:rsidP="0082210E">
      <w:pPr>
        <w:pStyle w:val="ListParagraph"/>
        <w:numPr>
          <w:ilvl w:val="1"/>
          <w:numId w:val="9"/>
        </w:numPr>
        <w:spacing w:line="360" w:lineRule="auto"/>
      </w:pPr>
      <w:r>
        <w:rPr>
          <w:color w:val="auto"/>
        </w:rPr>
        <w:t xml:space="preserve"> </w:t>
      </w:r>
      <w:hyperlink r:id="rId23" w:history="1">
        <w:r w:rsidRPr="0084276F">
          <w:rPr>
            <w:rStyle w:val="Hyperlink"/>
            <w:color w:val="595959" w:themeColor="text1" w:themeTint="A6"/>
          </w:rPr>
          <w:t>info@cbmwales.co.uk</w:t>
        </w:r>
      </w:hyperlink>
      <w:r w:rsidR="0082210E" w:rsidRPr="0084276F">
        <w:t xml:space="preserve"> </w:t>
      </w:r>
    </w:p>
    <w:p w14:paraId="5258911B" w14:textId="106CA0CE" w:rsidR="00687FC4" w:rsidRPr="0084276F" w:rsidRDefault="0084516E" w:rsidP="0082210E">
      <w:pPr>
        <w:pStyle w:val="ListParagraph"/>
        <w:numPr>
          <w:ilvl w:val="1"/>
          <w:numId w:val="9"/>
        </w:numPr>
        <w:spacing w:line="360" w:lineRule="auto"/>
      </w:pPr>
      <w:r w:rsidRPr="0084276F">
        <w:rPr>
          <w:rFonts w:cs="Arial"/>
          <w:lang w:val="en-US"/>
        </w:rPr>
        <w:t>g</w:t>
      </w:r>
      <w:hyperlink r:id="rId24" w:history="1">
        <w:r w:rsidRPr="0084276F">
          <w:rPr>
            <w:rStyle w:val="Hyperlink"/>
            <w:rFonts w:cs="Arial"/>
            <w:color w:val="595959" w:themeColor="text1" w:themeTint="A6"/>
            <w:lang w:val="en-US"/>
          </w:rPr>
          <w:t>wybodaeth@cbmcymru.co.uk</w:t>
        </w:r>
      </w:hyperlink>
    </w:p>
    <w:p w14:paraId="2AC3A156" w14:textId="77777777" w:rsidR="00687FC4" w:rsidRPr="00F05C47" w:rsidRDefault="00687FC4" w:rsidP="00860A3A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 xml:space="preserve">Contact form </w:t>
      </w:r>
    </w:p>
    <w:p w14:paraId="2E1122A1" w14:textId="77777777" w:rsidR="00687FC4" w:rsidRDefault="00687FC4" w:rsidP="00860A3A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 xml:space="preserve">Name </w:t>
      </w:r>
    </w:p>
    <w:p w14:paraId="74ABD36E" w14:textId="7EDB136D" w:rsidR="00B119C2" w:rsidRPr="00F05C47" w:rsidRDefault="00B119C2" w:rsidP="00860A3A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>
        <w:rPr>
          <w:color w:val="auto"/>
        </w:rPr>
        <w:t>Telephone</w:t>
      </w:r>
    </w:p>
    <w:p w14:paraId="626A51C7" w14:textId="77777777" w:rsidR="00687FC4" w:rsidRPr="00F05C47" w:rsidRDefault="00687FC4" w:rsidP="00860A3A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>Email Address</w:t>
      </w:r>
    </w:p>
    <w:p w14:paraId="4F1AFDDF" w14:textId="49A9082F" w:rsidR="00B119C2" w:rsidRPr="00B119C2" w:rsidRDefault="00687FC4" w:rsidP="00B119C2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 xml:space="preserve">Company </w:t>
      </w:r>
    </w:p>
    <w:p w14:paraId="04E4B68C" w14:textId="77777777" w:rsidR="00687FC4" w:rsidRDefault="00687FC4" w:rsidP="00860A3A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 xml:space="preserve">Reason for enquiry </w:t>
      </w:r>
    </w:p>
    <w:p w14:paraId="4FD21A02" w14:textId="108AD1CD" w:rsidR="0084276F" w:rsidRDefault="0084276F" w:rsidP="0084276F">
      <w:pPr>
        <w:pStyle w:val="ListParagraph"/>
        <w:numPr>
          <w:ilvl w:val="2"/>
          <w:numId w:val="9"/>
        </w:numPr>
        <w:spacing w:line="360" w:lineRule="auto"/>
        <w:rPr>
          <w:color w:val="auto"/>
        </w:rPr>
      </w:pPr>
      <w:r>
        <w:rPr>
          <w:color w:val="auto"/>
        </w:rPr>
        <w:t>Info re: services</w:t>
      </w:r>
    </w:p>
    <w:p w14:paraId="4A3C90C6" w14:textId="550FE958" w:rsidR="0084276F" w:rsidRDefault="0084276F" w:rsidP="0084276F">
      <w:pPr>
        <w:pStyle w:val="ListParagraph"/>
        <w:numPr>
          <w:ilvl w:val="2"/>
          <w:numId w:val="9"/>
        </w:numPr>
        <w:spacing w:line="360" w:lineRule="auto"/>
        <w:rPr>
          <w:color w:val="auto"/>
        </w:rPr>
      </w:pPr>
      <w:r>
        <w:rPr>
          <w:color w:val="auto"/>
        </w:rPr>
        <w:t xml:space="preserve">Sales </w:t>
      </w:r>
    </w:p>
    <w:p w14:paraId="389F5F18" w14:textId="5E77B5B3" w:rsidR="0084276F" w:rsidRDefault="0084276F" w:rsidP="0084276F">
      <w:pPr>
        <w:pStyle w:val="ListParagraph"/>
        <w:numPr>
          <w:ilvl w:val="2"/>
          <w:numId w:val="9"/>
        </w:numPr>
        <w:spacing w:line="360" w:lineRule="auto"/>
        <w:rPr>
          <w:color w:val="auto"/>
        </w:rPr>
      </w:pPr>
      <w:r>
        <w:rPr>
          <w:color w:val="auto"/>
        </w:rPr>
        <w:t xml:space="preserve">General enquiry </w:t>
      </w:r>
    </w:p>
    <w:p w14:paraId="553BDA59" w14:textId="77777777" w:rsidR="00687FC4" w:rsidRPr="00F05C47" w:rsidRDefault="00687FC4" w:rsidP="00860A3A">
      <w:pPr>
        <w:pStyle w:val="ListParagraph"/>
        <w:numPr>
          <w:ilvl w:val="1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>Enquiry (text box)</w:t>
      </w:r>
    </w:p>
    <w:p w14:paraId="743458BA" w14:textId="77777777" w:rsidR="00687FC4" w:rsidRPr="00F05C47" w:rsidRDefault="00687FC4" w:rsidP="00860A3A">
      <w:pPr>
        <w:pStyle w:val="ListParagraph"/>
        <w:numPr>
          <w:ilvl w:val="0"/>
          <w:numId w:val="9"/>
        </w:numPr>
        <w:spacing w:line="360" w:lineRule="auto"/>
        <w:rPr>
          <w:color w:val="auto"/>
        </w:rPr>
      </w:pPr>
      <w:r w:rsidRPr="00F05C47">
        <w:rPr>
          <w:color w:val="auto"/>
        </w:rPr>
        <w:t>Map – with interactive directions</w:t>
      </w:r>
    </w:p>
    <w:p w14:paraId="173CD3F4" w14:textId="77777777" w:rsidR="00687FC4" w:rsidRPr="00EC7676" w:rsidRDefault="00687FC4" w:rsidP="00687FC4"/>
    <w:p w14:paraId="139BFF33" w14:textId="402E6A5A" w:rsidR="007217ED" w:rsidRDefault="007217ED">
      <w:pPr>
        <w:spacing w:before="0"/>
      </w:pPr>
    </w:p>
    <w:sectPr w:rsidR="007217ED" w:rsidSect="00487CF2">
      <w:headerReference w:type="default" r:id="rId25"/>
      <w:footerReference w:type="default" r:id="rId26"/>
      <w:footerReference w:type="first" r:id="rId27"/>
      <w:pgSz w:w="11906" w:h="16838"/>
      <w:pgMar w:top="1812" w:right="1440" w:bottom="1440" w:left="1440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4EAEF" w14:textId="77777777" w:rsidR="001C27CD" w:rsidRDefault="001C27CD" w:rsidP="00F006C1">
      <w:pPr>
        <w:spacing w:after="0" w:line="240" w:lineRule="auto"/>
      </w:pPr>
      <w:r>
        <w:separator/>
      </w:r>
    </w:p>
  </w:endnote>
  <w:endnote w:type="continuationSeparator" w:id="0">
    <w:p w14:paraId="657FBF18" w14:textId="77777777" w:rsidR="001C27CD" w:rsidRDefault="001C27CD" w:rsidP="00F0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oxima Nova Bold">
    <w:altName w:val="Times New Roman"/>
    <w:charset w:val="00"/>
    <w:family w:val="auto"/>
    <w:pitch w:val="variable"/>
    <w:sig w:usb0="00000001" w:usb1="5000E0F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9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5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 SemiExt">
    <w:altName w:val="Myriad Pro"/>
    <w:charset w:val="00"/>
    <w:family w:val="auto"/>
    <w:pitch w:val="variable"/>
    <w:sig w:usb0="00000001" w:usb1="00000001" w:usb2="00000000" w:usb3="00000000" w:csb0="0000019F" w:csb1="00000000"/>
  </w:font>
  <w:font w:name="Proxima Nova Light">
    <w:altName w:val="Times New Roman"/>
    <w:charset w:val="00"/>
    <w:family w:val="auto"/>
    <w:pitch w:val="variable"/>
    <w:sig w:usb0="00000001" w:usb1="5000E0FB" w:usb2="00000000" w:usb3="00000000" w:csb0="0000019F" w:csb1="00000000"/>
  </w:font>
  <w:font w:name="Museo 9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roxima Nova Regular">
    <w:altName w:val="Times New Roman"/>
    <w:charset w:val="00"/>
    <w:family w:val="auto"/>
    <w:pitch w:val="variable"/>
    <w:sig w:usb0="00000001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DE274" w14:textId="77777777" w:rsidR="001C27CD" w:rsidRDefault="001C27CD" w:rsidP="0018568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31B159" wp14:editId="746D620B">
              <wp:simplePos x="0" y="0"/>
              <wp:positionH relativeFrom="column">
                <wp:posOffset>3676650</wp:posOffset>
              </wp:positionH>
              <wp:positionV relativeFrom="paragraph">
                <wp:posOffset>-45720</wp:posOffset>
              </wp:positionV>
              <wp:extent cx="2371725" cy="295275"/>
              <wp:effectExtent l="0" t="0" r="9525" b="952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1A919" w14:textId="77777777" w:rsidR="001C27CD" w:rsidRPr="00332FE8" w:rsidRDefault="001C27CD" w:rsidP="0018568A">
                          <w:pPr>
                            <w:jc w:val="right"/>
                          </w:pPr>
                          <w:r>
                            <w:t>Website Project Document</w:t>
                          </w:r>
                        </w:p>
                        <w:p w14:paraId="77B106E9" w14:textId="77777777" w:rsidR="001C27CD" w:rsidRDefault="001C27CD"/>
                        <w:p w14:paraId="5D6308E3" w14:textId="77777777" w:rsidR="001C27CD" w:rsidRPr="00332FE8" w:rsidRDefault="001C27CD" w:rsidP="0018568A">
                          <w:pPr>
                            <w:jc w:val="right"/>
                          </w:pPr>
                          <w:r>
                            <w:t>Website Project Document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331B15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89.5pt;margin-top:-3.6pt;width:186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2GhAIAABYFAAAOAAAAZHJzL2Uyb0RvYy54bWysVNmO2yAUfa/Uf0C8Z7zUGcf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" stroked="f">
              <v:textbox>
                <w:txbxContent>
                  <w:p w14:paraId="61B1A919" w14:textId="77777777" w:rsidR="0084276F" w:rsidRPr="00332FE8" w:rsidRDefault="0084276F" w:rsidP="0018568A">
                    <w:pPr>
                      <w:jc w:val="right"/>
                    </w:pPr>
                    <w:r>
                      <w:t>Website Project Document</w:t>
                    </w:r>
                  </w:p>
                  <w:p w14:paraId="77B106E9" w14:textId="77777777" w:rsidR="0084276F" w:rsidRDefault="0084276F"/>
                  <w:p w14:paraId="5D6308E3" w14:textId="77777777" w:rsidR="0084276F" w:rsidRPr="00332FE8" w:rsidRDefault="0084276F" w:rsidP="0018568A">
                    <w:pPr>
                      <w:jc w:val="right"/>
                    </w:pPr>
                    <w:r>
                      <w:t>Website Project Document</w:t>
                    </w:r>
                  </w:p>
                </w:txbxContent>
              </v:textbox>
            </v:shape>
          </w:pict>
        </mc:Fallback>
      </mc:AlternateContent>
    </w:r>
    <w:r w:rsidRPr="0071412C">
      <w:rPr>
        <w:noProof/>
      </w:rPr>
      <w:t>Creo Interactive Ltd</w:t>
    </w:r>
    <w:r>
      <w:rPr>
        <w:noProof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13BD" w14:textId="77777777" w:rsidR="001C27CD" w:rsidRDefault="001C27C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574179" wp14:editId="65779400">
              <wp:simplePos x="0" y="0"/>
              <wp:positionH relativeFrom="column">
                <wp:posOffset>-110490</wp:posOffset>
              </wp:positionH>
              <wp:positionV relativeFrom="paragraph">
                <wp:posOffset>-134620</wp:posOffset>
              </wp:positionV>
              <wp:extent cx="3305175" cy="1077595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1077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1E948" w14:textId="77777777" w:rsidR="001C27CD" w:rsidRPr="00332FE8" w:rsidRDefault="001C27CD" w:rsidP="0018568A">
                          <w:r w:rsidRPr="00332FE8">
                            <w:t xml:space="preserve">Version Date </w:t>
                          </w:r>
                          <w:r>
                            <w:t>Sept</w:t>
                          </w:r>
                          <w:r w:rsidRPr="00332FE8">
                            <w:t xml:space="preserve"> 2014 / Template</w:t>
                          </w:r>
                          <w:r>
                            <w:t xml:space="preserve"> Version 3</w:t>
                          </w:r>
                        </w:p>
                        <w:p w14:paraId="596F586E" w14:textId="77777777" w:rsidR="001C27CD" w:rsidRDefault="001C27CD"/>
                        <w:p w14:paraId="1FA055AB" w14:textId="77777777" w:rsidR="001C27CD" w:rsidRPr="00332FE8" w:rsidRDefault="001C27CD" w:rsidP="0018568A">
                          <w:r w:rsidRPr="00332FE8">
                            <w:t>Version Date Jan 2014 / Template</w:t>
                          </w:r>
                          <w:r>
                            <w:t xml:space="preserve"> Version </w:t>
                          </w:r>
                          <w:r w:rsidRPr="00332FE8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35741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8.7pt;margin-top:-10.6pt;width:260.25pt;height:84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" stroked="f">
              <v:textbox style="mso-fit-shape-to-text:t">
                <w:txbxContent>
                  <w:p w14:paraId="5851E948" w14:textId="77777777" w:rsidR="0084276F" w:rsidRPr="00332FE8" w:rsidRDefault="0084276F" w:rsidP="0018568A">
                    <w:r w:rsidRPr="00332FE8">
                      <w:t xml:space="preserve">Version Date </w:t>
                    </w:r>
                    <w:r>
                      <w:t>Sept</w:t>
                    </w:r>
                    <w:r w:rsidRPr="00332FE8">
                      <w:t xml:space="preserve"> 2014 / Template</w:t>
                    </w:r>
                    <w:r>
                      <w:t xml:space="preserve"> Version 3</w:t>
                    </w:r>
                  </w:p>
                  <w:p w14:paraId="596F586E" w14:textId="77777777" w:rsidR="0084276F" w:rsidRDefault="0084276F"/>
                  <w:p w14:paraId="1FA055AB" w14:textId="77777777" w:rsidR="0084276F" w:rsidRPr="00332FE8" w:rsidRDefault="0084276F" w:rsidP="0018568A">
                    <w:r w:rsidRPr="00332FE8">
                      <w:t>Version Date Jan 2014 / Template</w:t>
                    </w:r>
                    <w:r>
                      <w:t xml:space="preserve"> Version </w:t>
                    </w:r>
                    <w:r w:rsidRPr="00332FE8"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1E6CD" w14:textId="77777777" w:rsidR="001C27CD" w:rsidRDefault="001C27CD" w:rsidP="00F006C1">
      <w:pPr>
        <w:spacing w:after="0" w:line="240" w:lineRule="auto"/>
      </w:pPr>
      <w:r>
        <w:separator/>
      </w:r>
    </w:p>
  </w:footnote>
  <w:footnote w:type="continuationSeparator" w:id="0">
    <w:p w14:paraId="6514D028" w14:textId="77777777" w:rsidR="001C27CD" w:rsidRDefault="001C27CD" w:rsidP="00F00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1F5AF" w14:textId="77777777" w:rsidR="001C27CD" w:rsidRDefault="001C27C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2E408B" wp14:editId="3A6F0B2F">
              <wp:simplePos x="0" y="0"/>
              <wp:positionH relativeFrom="column">
                <wp:posOffset>3238500</wp:posOffset>
              </wp:positionH>
              <wp:positionV relativeFrom="paragraph">
                <wp:posOffset>-68580</wp:posOffset>
              </wp:positionV>
              <wp:extent cx="2724150" cy="342900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 algn="ctr">
                            <a:solidFill>
                              <a:srgbClr val="FF66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75A40F" w14:textId="77777777" w:rsidR="001C27CD" w:rsidRPr="00291492" w:rsidRDefault="001C27CD" w:rsidP="0018568A">
                          <w:pPr>
                            <w:pStyle w:val="Greyinfo"/>
                            <w:jc w:val="right"/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</w:pPr>
                          <w:r w:rsidRPr="00291492">
                            <w:rPr>
                              <w:rStyle w:val="BlueinfoChar"/>
                              <w:rFonts w:ascii="Proxima Nova Bold" w:eastAsiaTheme="minorEastAsia" w:hAnsi="Proxima Nova Bold"/>
                              <w:color w:val="auto"/>
                            </w:rPr>
                            <w:fldChar w:fldCharType="begin"/>
                          </w:r>
                          <w:r w:rsidRPr="00291492">
                            <w:rPr>
                              <w:rStyle w:val="BlueinfoChar"/>
                              <w:rFonts w:ascii="Proxima Nova Bold" w:eastAsiaTheme="minorEastAsia" w:hAnsi="Proxima Nova Bold"/>
                              <w:color w:val="auto"/>
                            </w:rPr>
                            <w:instrText xml:space="preserve"> PAGE </w:instrText>
                          </w:r>
                          <w:r w:rsidRPr="00291492">
                            <w:rPr>
                              <w:rStyle w:val="BlueinfoChar"/>
                              <w:rFonts w:ascii="Proxima Nova Bold" w:eastAsiaTheme="minorEastAsia" w:hAnsi="Proxima Nova Bold"/>
                              <w:color w:val="auto"/>
                            </w:rPr>
                            <w:fldChar w:fldCharType="separate"/>
                          </w:r>
                          <w:r w:rsidR="003A6783">
                            <w:rPr>
                              <w:rStyle w:val="BlueinfoChar"/>
                              <w:rFonts w:ascii="Proxima Nova Bold" w:eastAsiaTheme="minorEastAsia" w:hAnsi="Proxima Nova Bold"/>
                              <w:noProof/>
                              <w:color w:val="auto"/>
                            </w:rPr>
                            <w:t>3</w:t>
                          </w:r>
                          <w:r w:rsidRPr="00291492">
                            <w:rPr>
                              <w:rStyle w:val="BlueinfoChar"/>
                              <w:rFonts w:ascii="Proxima Nova Bold" w:eastAsiaTheme="minorEastAsia" w:hAnsi="Proxima Nova Bold"/>
                              <w:color w:val="auto"/>
                            </w:rPr>
                            <w:fldChar w:fldCharType="end"/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t xml:space="preserve"> </w:t>
                          </w:r>
                          <w:r w:rsidRPr="00291492"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  <w:t xml:space="preserve">of </w:t>
                          </w:r>
                          <w:r w:rsidRPr="00291492"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  <w:fldChar w:fldCharType="begin"/>
                          </w:r>
                          <w:r w:rsidRPr="00291492"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  <w:instrText xml:space="preserve"> NUMPAGES </w:instrText>
                          </w:r>
                          <w:r w:rsidRPr="00291492"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  <w:fldChar w:fldCharType="separate"/>
                          </w:r>
                          <w:r w:rsidR="003A6783">
                            <w:rPr>
                              <w:rStyle w:val="BlueinfoChar"/>
                              <w:rFonts w:ascii="Proxima Nova Regular" w:eastAsiaTheme="minorEastAsia" w:hAnsi="Proxima Nova Regular"/>
                              <w:noProof/>
                              <w:color w:val="auto"/>
                            </w:rPr>
                            <w:t>17</w:t>
                          </w:r>
                          <w:r w:rsidRPr="00291492">
                            <w:rPr>
                              <w:rStyle w:val="BlueinfoChar"/>
                              <w:rFonts w:ascii="Proxima Nova Regular" w:eastAsiaTheme="minorEastAsia" w:hAnsi="Proxima Nova Regular"/>
                              <w:color w:val="auto"/>
                            </w:rPr>
                            <w:fldChar w:fldCharType="end"/>
                          </w:r>
                        </w:p>
                        <w:p w14:paraId="3723A80B" w14:textId="77777777" w:rsidR="001C27CD" w:rsidRPr="008F4DE6" w:rsidRDefault="001C27CD" w:rsidP="0018568A">
                          <w:pPr>
                            <w:pStyle w:val="Greyinfo"/>
                            <w:rPr>
                              <w:rStyle w:val="BlueinfoChar"/>
                              <w:rFonts w:ascii="Arial" w:eastAsiaTheme="minorEastAsia" w:hAnsi="Arial"/>
                              <w:color w:val="5F5F5F"/>
                            </w:rPr>
                          </w:pPr>
                        </w:p>
                        <w:p w14:paraId="6DF28A9B" w14:textId="77777777" w:rsidR="001C27CD" w:rsidRPr="008F4DE6" w:rsidRDefault="001C27CD" w:rsidP="0018568A">
                          <w:pPr>
                            <w:pStyle w:val="Greyinfo"/>
                            <w:rPr>
                              <w:rFonts w:ascii="Arial" w:hAnsi="Arial" w:cs="Arial"/>
                            </w:rPr>
                          </w:pPr>
                        </w:p>
                        <w:p w14:paraId="0CBC49A2" w14:textId="77777777" w:rsidR="001C27CD" w:rsidRDefault="001C27CD"/>
                        <w:p w14:paraId="2E617FEE" w14:textId="77777777" w:rsidR="001C27CD" w:rsidRPr="00F718A7" w:rsidRDefault="001C27CD" w:rsidP="0018568A">
                          <w:pPr>
                            <w:pStyle w:val="Greyinfo"/>
                            <w:jc w:val="right"/>
                            <w:rPr>
                              <w:rStyle w:val="BlueinfoChar"/>
                              <w:rFonts w:ascii="Arial" w:eastAsiaTheme="minorEastAsia" w:hAnsi="Arial"/>
                              <w:color w:val="auto"/>
                            </w:rPr>
                          </w:pPr>
                          <w:r w:rsidRPr="00B96A24">
                            <w:rPr>
                              <w:rStyle w:val="BlueinfoChar"/>
                              <w:rFonts w:ascii="Museo Sans 500" w:eastAsiaTheme="minorEastAsia" w:hAnsi="Museo Sans 500"/>
                              <w:b/>
                              <w:color w:val="auto"/>
                            </w:rPr>
                            <w:fldChar w:fldCharType="begin"/>
                          </w:r>
                          <w:r w:rsidRPr="00B96A24">
                            <w:rPr>
                              <w:rStyle w:val="BlueinfoChar"/>
                              <w:rFonts w:ascii="Museo Sans 500" w:eastAsiaTheme="minorEastAsia" w:hAnsi="Museo Sans 500"/>
                              <w:b/>
                              <w:color w:val="auto"/>
                            </w:rPr>
                            <w:instrText xml:space="preserve"> PAGE </w:instrText>
                          </w:r>
                          <w:r w:rsidRPr="00B96A24">
                            <w:rPr>
                              <w:rStyle w:val="BlueinfoChar"/>
                              <w:rFonts w:ascii="Museo Sans 500" w:eastAsiaTheme="minorEastAsia" w:hAnsi="Museo Sans 500"/>
                              <w:b/>
                              <w:color w:val="auto"/>
                            </w:rPr>
                            <w:fldChar w:fldCharType="separate"/>
                          </w:r>
                          <w:r w:rsidR="003A6783">
                            <w:rPr>
                              <w:rStyle w:val="BlueinfoChar"/>
                              <w:rFonts w:ascii="Museo Sans 500" w:eastAsiaTheme="minorEastAsia" w:hAnsi="Museo Sans 500"/>
                              <w:b/>
                              <w:noProof/>
                              <w:color w:val="auto"/>
                            </w:rPr>
                            <w:t>3</w:t>
                          </w:r>
                          <w:r w:rsidRPr="00B96A24">
                            <w:rPr>
                              <w:rStyle w:val="BlueinfoChar"/>
                              <w:rFonts w:ascii="Museo Sans 500" w:eastAsiaTheme="minorEastAsia" w:hAnsi="Museo Sans 500"/>
                              <w:b/>
                              <w:color w:val="auto"/>
                            </w:rPr>
                            <w:fldChar w:fldCharType="end"/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t xml:space="preserve"> of </w:t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fldChar w:fldCharType="begin"/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instrText xml:space="preserve"> NUMPAGES </w:instrText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fldChar w:fldCharType="separate"/>
                          </w:r>
                          <w:r w:rsidR="003A6783">
                            <w:rPr>
                              <w:rStyle w:val="BlueinfoChar"/>
                              <w:rFonts w:ascii="Museo Sans 500" w:eastAsiaTheme="minorEastAsia" w:hAnsi="Museo Sans 500"/>
                              <w:noProof/>
                              <w:color w:val="auto"/>
                            </w:rPr>
                            <w:t>17</w:t>
                          </w:r>
                          <w:r w:rsidRPr="00F718A7">
                            <w:rPr>
                              <w:rStyle w:val="BlueinfoChar"/>
                              <w:rFonts w:ascii="Museo Sans 500" w:eastAsiaTheme="minorEastAsia" w:hAnsi="Museo Sans 500"/>
                              <w:color w:val="auto"/>
                            </w:rPr>
                            <w:fldChar w:fldCharType="end"/>
                          </w:r>
                        </w:p>
                        <w:p w14:paraId="6D758A27" w14:textId="77777777" w:rsidR="001C27CD" w:rsidRPr="008F4DE6" w:rsidRDefault="001C27CD" w:rsidP="0018568A">
                          <w:pPr>
                            <w:pStyle w:val="Greyinfo"/>
                            <w:rPr>
                              <w:rStyle w:val="BlueinfoChar"/>
                              <w:rFonts w:ascii="Arial" w:eastAsiaTheme="minorEastAsia" w:hAnsi="Arial"/>
                              <w:color w:val="5F5F5F"/>
                            </w:rPr>
                          </w:pPr>
                        </w:p>
                        <w:p w14:paraId="5141D8F4" w14:textId="77777777" w:rsidR="001C27CD" w:rsidRPr="008F4DE6" w:rsidRDefault="001C27CD" w:rsidP="0018568A">
                          <w:pPr>
                            <w:pStyle w:val="Greyinfo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55pt;margin-top:-5.4pt;width:214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" filled="f" stroked="f" strokecolor="#f60" strokeweight="3pt">
              <v:textbox>
                <w:txbxContent>
                  <w:p w14:paraId="3775A40F" w14:textId="77777777" w:rsidR="001C27CD" w:rsidRPr="00291492" w:rsidRDefault="001C27CD" w:rsidP="0018568A">
                    <w:pPr>
                      <w:pStyle w:val="Greyinfo"/>
                      <w:jc w:val="right"/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</w:pPr>
                    <w:r w:rsidRPr="00291492">
                      <w:rPr>
                        <w:rStyle w:val="BlueinfoChar"/>
                        <w:rFonts w:ascii="Proxima Nova Bold" w:eastAsiaTheme="minorEastAsia" w:hAnsi="Proxima Nova Bold"/>
                        <w:color w:val="auto"/>
                      </w:rPr>
                      <w:fldChar w:fldCharType="begin"/>
                    </w:r>
                    <w:r w:rsidRPr="00291492">
                      <w:rPr>
                        <w:rStyle w:val="BlueinfoChar"/>
                        <w:rFonts w:ascii="Proxima Nova Bold" w:eastAsiaTheme="minorEastAsia" w:hAnsi="Proxima Nova Bold"/>
                        <w:color w:val="auto"/>
                      </w:rPr>
                      <w:instrText xml:space="preserve"> PAGE </w:instrText>
                    </w:r>
                    <w:r w:rsidRPr="00291492">
                      <w:rPr>
                        <w:rStyle w:val="BlueinfoChar"/>
                        <w:rFonts w:ascii="Proxima Nova Bold" w:eastAsiaTheme="minorEastAsia" w:hAnsi="Proxima Nova Bold"/>
                        <w:color w:val="auto"/>
                      </w:rPr>
                      <w:fldChar w:fldCharType="separate"/>
                    </w:r>
                    <w:r w:rsidR="003A6783">
                      <w:rPr>
                        <w:rStyle w:val="BlueinfoChar"/>
                        <w:rFonts w:ascii="Proxima Nova Bold" w:eastAsiaTheme="minorEastAsia" w:hAnsi="Proxima Nova Bold"/>
                        <w:noProof/>
                        <w:color w:val="auto"/>
                      </w:rPr>
                      <w:t>3</w:t>
                    </w:r>
                    <w:r w:rsidRPr="00291492">
                      <w:rPr>
                        <w:rStyle w:val="BlueinfoChar"/>
                        <w:rFonts w:ascii="Proxima Nova Bold" w:eastAsiaTheme="minorEastAsia" w:hAnsi="Proxima Nova Bold"/>
                        <w:color w:val="auto"/>
                      </w:rPr>
                      <w:fldChar w:fldCharType="end"/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t xml:space="preserve"> </w:t>
                    </w:r>
                    <w:r w:rsidRPr="00291492"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  <w:t xml:space="preserve">of </w:t>
                    </w:r>
                    <w:r w:rsidRPr="00291492"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  <w:fldChar w:fldCharType="begin"/>
                    </w:r>
                    <w:r w:rsidRPr="00291492"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  <w:instrText xml:space="preserve"> NUMPAGES </w:instrText>
                    </w:r>
                    <w:r w:rsidRPr="00291492"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  <w:fldChar w:fldCharType="separate"/>
                    </w:r>
                    <w:r w:rsidR="003A6783">
                      <w:rPr>
                        <w:rStyle w:val="BlueinfoChar"/>
                        <w:rFonts w:ascii="Proxima Nova Regular" w:eastAsiaTheme="minorEastAsia" w:hAnsi="Proxima Nova Regular"/>
                        <w:noProof/>
                        <w:color w:val="auto"/>
                      </w:rPr>
                      <w:t>17</w:t>
                    </w:r>
                    <w:r w:rsidRPr="00291492">
                      <w:rPr>
                        <w:rStyle w:val="BlueinfoChar"/>
                        <w:rFonts w:ascii="Proxima Nova Regular" w:eastAsiaTheme="minorEastAsia" w:hAnsi="Proxima Nova Regular"/>
                        <w:color w:val="auto"/>
                      </w:rPr>
                      <w:fldChar w:fldCharType="end"/>
                    </w:r>
                  </w:p>
                  <w:p w14:paraId="3723A80B" w14:textId="77777777" w:rsidR="001C27CD" w:rsidRPr="008F4DE6" w:rsidRDefault="001C27CD" w:rsidP="0018568A">
                    <w:pPr>
                      <w:pStyle w:val="Greyinfo"/>
                      <w:rPr>
                        <w:rStyle w:val="BlueinfoChar"/>
                        <w:rFonts w:ascii="Arial" w:eastAsiaTheme="minorEastAsia" w:hAnsi="Arial"/>
                        <w:color w:val="5F5F5F"/>
                      </w:rPr>
                    </w:pPr>
                  </w:p>
                  <w:p w14:paraId="6DF28A9B" w14:textId="77777777" w:rsidR="001C27CD" w:rsidRPr="008F4DE6" w:rsidRDefault="001C27CD" w:rsidP="0018568A">
                    <w:pPr>
                      <w:pStyle w:val="Greyinfo"/>
                      <w:rPr>
                        <w:rFonts w:ascii="Arial" w:hAnsi="Arial" w:cs="Arial"/>
                      </w:rPr>
                    </w:pPr>
                  </w:p>
                  <w:p w14:paraId="0CBC49A2" w14:textId="77777777" w:rsidR="001C27CD" w:rsidRDefault="001C27CD"/>
                  <w:p w14:paraId="2E617FEE" w14:textId="77777777" w:rsidR="001C27CD" w:rsidRPr="00F718A7" w:rsidRDefault="001C27CD" w:rsidP="0018568A">
                    <w:pPr>
                      <w:pStyle w:val="Greyinfo"/>
                      <w:jc w:val="right"/>
                      <w:rPr>
                        <w:rStyle w:val="BlueinfoChar"/>
                        <w:rFonts w:ascii="Arial" w:eastAsiaTheme="minorEastAsia" w:hAnsi="Arial"/>
                        <w:color w:val="auto"/>
                      </w:rPr>
                    </w:pPr>
                    <w:r w:rsidRPr="00B96A24">
                      <w:rPr>
                        <w:rStyle w:val="BlueinfoChar"/>
                        <w:rFonts w:ascii="Museo Sans 500" w:eastAsiaTheme="minorEastAsia" w:hAnsi="Museo Sans 500"/>
                        <w:b/>
                        <w:color w:val="auto"/>
                      </w:rPr>
                      <w:fldChar w:fldCharType="begin"/>
                    </w:r>
                    <w:r w:rsidRPr="00B96A24">
                      <w:rPr>
                        <w:rStyle w:val="BlueinfoChar"/>
                        <w:rFonts w:ascii="Museo Sans 500" w:eastAsiaTheme="minorEastAsia" w:hAnsi="Museo Sans 500"/>
                        <w:b/>
                        <w:color w:val="auto"/>
                      </w:rPr>
                      <w:instrText xml:space="preserve"> PAGE </w:instrText>
                    </w:r>
                    <w:r w:rsidRPr="00B96A24">
                      <w:rPr>
                        <w:rStyle w:val="BlueinfoChar"/>
                        <w:rFonts w:ascii="Museo Sans 500" w:eastAsiaTheme="minorEastAsia" w:hAnsi="Museo Sans 500"/>
                        <w:b/>
                        <w:color w:val="auto"/>
                      </w:rPr>
                      <w:fldChar w:fldCharType="separate"/>
                    </w:r>
                    <w:r w:rsidR="003A6783">
                      <w:rPr>
                        <w:rStyle w:val="BlueinfoChar"/>
                        <w:rFonts w:ascii="Museo Sans 500" w:eastAsiaTheme="minorEastAsia" w:hAnsi="Museo Sans 500"/>
                        <w:b/>
                        <w:noProof/>
                        <w:color w:val="auto"/>
                      </w:rPr>
                      <w:t>3</w:t>
                    </w:r>
                    <w:r w:rsidRPr="00B96A24">
                      <w:rPr>
                        <w:rStyle w:val="BlueinfoChar"/>
                        <w:rFonts w:ascii="Museo Sans 500" w:eastAsiaTheme="minorEastAsia" w:hAnsi="Museo Sans 500"/>
                        <w:b/>
                        <w:color w:val="auto"/>
                      </w:rPr>
                      <w:fldChar w:fldCharType="end"/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t xml:space="preserve"> of </w:t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fldChar w:fldCharType="begin"/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instrText xml:space="preserve"> NUMPAGES </w:instrText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fldChar w:fldCharType="separate"/>
                    </w:r>
                    <w:r w:rsidR="003A6783">
                      <w:rPr>
                        <w:rStyle w:val="BlueinfoChar"/>
                        <w:rFonts w:ascii="Museo Sans 500" w:eastAsiaTheme="minorEastAsia" w:hAnsi="Museo Sans 500"/>
                        <w:noProof/>
                        <w:color w:val="auto"/>
                      </w:rPr>
                      <w:t>17</w:t>
                    </w:r>
                    <w:r w:rsidRPr="00F718A7">
                      <w:rPr>
                        <w:rStyle w:val="BlueinfoChar"/>
                        <w:rFonts w:ascii="Museo Sans 500" w:eastAsiaTheme="minorEastAsia" w:hAnsi="Museo Sans 500"/>
                        <w:color w:val="auto"/>
                      </w:rPr>
                      <w:fldChar w:fldCharType="end"/>
                    </w:r>
                  </w:p>
                  <w:p w14:paraId="6D758A27" w14:textId="77777777" w:rsidR="001C27CD" w:rsidRPr="008F4DE6" w:rsidRDefault="001C27CD" w:rsidP="0018568A">
                    <w:pPr>
                      <w:pStyle w:val="Greyinfo"/>
                      <w:rPr>
                        <w:rStyle w:val="BlueinfoChar"/>
                        <w:rFonts w:ascii="Arial" w:eastAsiaTheme="minorEastAsia" w:hAnsi="Arial"/>
                        <w:color w:val="5F5F5F"/>
                      </w:rPr>
                    </w:pPr>
                  </w:p>
                  <w:p w14:paraId="5141D8F4" w14:textId="77777777" w:rsidR="001C27CD" w:rsidRPr="008F4DE6" w:rsidRDefault="001C27CD" w:rsidP="0018568A">
                    <w:pPr>
                      <w:pStyle w:val="Greyinfo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510CD91F" wp14:editId="74F26C4D">
          <wp:extent cx="485775" cy="125069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o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26" cy="125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352"/>
    <w:multiLevelType w:val="hybridMultilevel"/>
    <w:tmpl w:val="CAFEF738"/>
    <w:lvl w:ilvl="0" w:tplc="E4B6A812">
      <w:start w:val="1"/>
      <w:numFmt w:val="decimal"/>
      <w:lvlText w:val="%1."/>
      <w:lvlJc w:val="left"/>
      <w:pPr>
        <w:ind w:left="502" w:hanging="360"/>
      </w:pPr>
      <w:rPr>
        <w:rFonts w:ascii="Proxima Nova Bold" w:hAnsi="Proxima Nova Bold" w:hint="default"/>
        <w:color w:val="262626" w:themeColor="text1" w:themeTint="D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192569"/>
    <w:multiLevelType w:val="hybridMultilevel"/>
    <w:tmpl w:val="C7885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BD04FE"/>
    <w:multiLevelType w:val="hybridMultilevel"/>
    <w:tmpl w:val="4E0A4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617B5E"/>
    <w:multiLevelType w:val="hybridMultilevel"/>
    <w:tmpl w:val="3FAC3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4686E"/>
    <w:multiLevelType w:val="hybridMultilevel"/>
    <w:tmpl w:val="42EE0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04E4E"/>
    <w:multiLevelType w:val="hybridMultilevel"/>
    <w:tmpl w:val="7A941CA0"/>
    <w:lvl w:ilvl="0" w:tplc="9830D8E2">
      <w:start w:val="1"/>
      <w:numFmt w:val="decimal"/>
      <w:lvlText w:val="%1."/>
      <w:lvlJc w:val="left"/>
      <w:pPr>
        <w:ind w:left="360" w:hanging="360"/>
      </w:pPr>
      <w:rPr>
        <w:rFonts w:ascii="Museo Sans 900" w:hAnsi="Museo Sans 900" w:hint="default"/>
        <w:color w:val="262626" w:themeColor="text1" w:themeTint="D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13D36"/>
    <w:multiLevelType w:val="hybridMultilevel"/>
    <w:tmpl w:val="69961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8C71415"/>
    <w:multiLevelType w:val="hybridMultilevel"/>
    <w:tmpl w:val="3E68A3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9F5ABD"/>
    <w:multiLevelType w:val="hybridMultilevel"/>
    <w:tmpl w:val="9288E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13686A"/>
    <w:multiLevelType w:val="hybridMultilevel"/>
    <w:tmpl w:val="F544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97E66"/>
    <w:multiLevelType w:val="hybridMultilevel"/>
    <w:tmpl w:val="A18848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7B632A"/>
    <w:multiLevelType w:val="hybridMultilevel"/>
    <w:tmpl w:val="A93860AA"/>
    <w:lvl w:ilvl="0" w:tplc="BCB866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3F1EED"/>
    <w:multiLevelType w:val="hybridMultilevel"/>
    <w:tmpl w:val="D4985D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4019BC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7D556F"/>
    <w:multiLevelType w:val="hybridMultilevel"/>
    <w:tmpl w:val="9B860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2B32AD"/>
    <w:multiLevelType w:val="hybridMultilevel"/>
    <w:tmpl w:val="C8668A0E"/>
    <w:lvl w:ilvl="0" w:tplc="E1261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EF0C9D"/>
    <w:multiLevelType w:val="hybridMultilevel"/>
    <w:tmpl w:val="FDD2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E33ED"/>
    <w:multiLevelType w:val="hybridMultilevel"/>
    <w:tmpl w:val="8408C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330093"/>
    <w:multiLevelType w:val="hybridMultilevel"/>
    <w:tmpl w:val="7CE6E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42CC8"/>
    <w:multiLevelType w:val="hybridMultilevel"/>
    <w:tmpl w:val="81AAE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8266E"/>
    <w:multiLevelType w:val="hybridMultilevel"/>
    <w:tmpl w:val="0F360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5C0297"/>
    <w:multiLevelType w:val="hybridMultilevel"/>
    <w:tmpl w:val="32AE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5F1A17"/>
    <w:multiLevelType w:val="hybridMultilevel"/>
    <w:tmpl w:val="43A0A3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2C7095"/>
    <w:multiLevelType w:val="hybridMultilevel"/>
    <w:tmpl w:val="F274E560"/>
    <w:lvl w:ilvl="0" w:tplc="4B3A80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7F3205"/>
    <w:multiLevelType w:val="hybridMultilevel"/>
    <w:tmpl w:val="2D88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11BB6"/>
    <w:multiLevelType w:val="hybridMultilevel"/>
    <w:tmpl w:val="98603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B43A5"/>
    <w:multiLevelType w:val="hybridMultilevel"/>
    <w:tmpl w:val="7F5EB0E6"/>
    <w:lvl w:ilvl="0" w:tplc="DCF40166">
      <w:start w:val="1"/>
      <w:numFmt w:val="decimal"/>
      <w:lvlText w:val="%1."/>
      <w:lvlJc w:val="left"/>
      <w:pPr>
        <w:ind w:left="360" w:hanging="360"/>
      </w:pPr>
      <w:rPr>
        <w:rFonts w:ascii="Proxima Nova Bold" w:hAnsi="Proxima Nova Bold" w:hint="default"/>
        <w:color w:val="262626" w:themeColor="text1" w:themeTint="D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92516D"/>
    <w:multiLevelType w:val="hybridMultilevel"/>
    <w:tmpl w:val="049C2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E005750"/>
    <w:multiLevelType w:val="hybridMultilevel"/>
    <w:tmpl w:val="B900B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ED3728"/>
    <w:multiLevelType w:val="hybridMultilevel"/>
    <w:tmpl w:val="6BD43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45E0223"/>
    <w:multiLevelType w:val="hybridMultilevel"/>
    <w:tmpl w:val="D6645BAC"/>
    <w:lvl w:ilvl="0" w:tplc="6EDC563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53F33D5"/>
    <w:multiLevelType w:val="hybridMultilevel"/>
    <w:tmpl w:val="64629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88679F"/>
    <w:multiLevelType w:val="hybridMultilevel"/>
    <w:tmpl w:val="7F2E74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C535DB1"/>
    <w:multiLevelType w:val="hybridMultilevel"/>
    <w:tmpl w:val="53069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C279CC"/>
    <w:multiLevelType w:val="hybridMultilevel"/>
    <w:tmpl w:val="A72A9F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25"/>
  </w:num>
  <w:num w:numId="5">
    <w:abstractNumId w:val="12"/>
  </w:num>
  <w:num w:numId="6">
    <w:abstractNumId w:val="5"/>
  </w:num>
  <w:num w:numId="7">
    <w:abstractNumId w:val="22"/>
  </w:num>
  <w:num w:numId="8">
    <w:abstractNumId w:val="29"/>
  </w:num>
  <w:num w:numId="9">
    <w:abstractNumId w:val="28"/>
  </w:num>
  <w:num w:numId="10">
    <w:abstractNumId w:val="6"/>
  </w:num>
  <w:num w:numId="11">
    <w:abstractNumId w:val="19"/>
  </w:num>
  <w:num w:numId="12">
    <w:abstractNumId w:val="33"/>
  </w:num>
  <w:num w:numId="13">
    <w:abstractNumId w:val="30"/>
  </w:num>
  <w:num w:numId="14">
    <w:abstractNumId w:val="20"/>
  </w:num>
  <w:num w:numId="15">
    <w:abstractNumId w:val="26"/>
  </w:num>
  <w:num w:numId="16">
    <w:abstractNumId w:val="2"/>
  </w:num>
  <w:num w:numId="17">
    <w:abstractNumId w:val="9"/>
  </w:num>
  <w:num w:numId="18">
    <w:abstractNumId w:val="32"/>
  </w:num>
  <w:num w:numId="19">
    <w:abstractNumId w:val="27"/>
  </w:num>
  <w:num w:numId="20">
    <w:abstractNumId w:val="24"/>
  </w:num>
  <w:num w:numId="21">
    <w:abstractNumId w:val="3"/>
  </w:num>
  <w:num w:numId="22">
    <w:abstractNumId w:val="18"/>
  </w:num>
  <w:num w:numId="23">
    <w:abstractNumId w:val="7"/>
  </w:num>
  <w:num w:numId="24">
    <w:abstractNumId w:val="21"/>
  </w:num>
  <w:num w:numId="25">
    <w:abstractNumId w:val="31"/>
  </w:num>
  <w:num w:numId="26">
    <w:abstractNumId w:val="13"/>
  </w:num>
  <w:num w:numId="27">
    <w:abstractNumId w:val="16"/>
  </w:num>
  <w:num w:numId="28">
    <w:abstractNumId w:val="15"/>
  </w:num>
  <w:num w:numId="29">
    <w:abstractNumId w:val="8"/>
  </w:num>
  <w:num w:numId="30">
    <w:abstractNumId w:val="1"/>
  </w:num>
  <w:num w:numId="31">
    <w:abstractNumId w:val="17"/>
  </w:num>
  <w:num w:numId="32">
    <w:abstractNumId w:val="23"/>
  </w:num>
  <w:num w:numId="33">
    <w:abstractNumId w:val="10"/>
  </w:num>
  <w:num w:numId="3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89"/>
    <w:rsid w:val="000140B0"/>
    <w:rsid w:val="00087592"/>
    <w:rsid w:val="00090260"/>
    <w:rsid w:val="000B12EB"/>
    <w:rsid w:val="000B75D8"/>
    <w:rsid w:val="000C2C2A"/>
    <w:rsid w:val="000C3B36"/>
    <w:rsid w:val="000E4033"/>
    <w:rsid w:val="001029D3"/>
    <w:rsid w:val="00135C0B"/>
    <w:rsid w:val="00145386"/>
    <w:rsid w:val="0015328A"/>
    <w:rsid w:val="0016407F"/>
    <w:rsid w:val="001678BF"/>
    <w:rsid w:val="0018568A"/>
    <w:rsid w:val="00186091"/>
    <w:rsid w:val="001A582C"/>
    <w:rsid w:val="001A6FF7"/>
    <w:rsid w:val="001B5926"/>
    <w:rsid w:val="001B6F18"/>
    <w:rsid w:val="001C27CD"/>
    <w:rsid w:val="001C565F"/>
    <w:rsid w:val="001D2FD7"/>
    <w:rsid w:val="001E1D48"/>
    <w:rsid w:val="001E225D"/>
    <w:rsid w:val="001E5475"/>
    <w:rsid w:val="001E7999"/>
    <w:rsid w:val="001F3BD8"/>
    <w:rsid w:val="0020196A"/>
    <w:rsid w:val="00210E9A"/>
    <w:rsid w:val="00213819"/>
    <w:rsid w:val="00236FBD"/>
    <w:rsid w:val="00240BEA"/>
    <w:rsid w:val="00242662"/>
    <w:rsid w:val="00243A44"/>
    <w:rsid w:val="00246975"/>
    <w:rsid w:val="002579C2"/>
    <w:rsid w:val="002620C8"/>
    <w:rsid w:val="00262419"/>
    <w:rsid w:val="00270DA0"/>
    <w:rsid w:val="00282F63"/>
    <w:rsid w:val="00285A4B"/>
    <w:rsid w:val="00290093"/>
    <w:rsid w:val="00291492"/>
    <w:rsid w:val="002B6D1D"/>
    <w:rsid w:val="002C5E75"/>
    <w:rsid w:val="002D3319"/>
    <w:rsid w:val="002E189D"/>
    <w:rsid w:val="002E2824"/>
    <w:rsid w:val="002E431A"/>
    <w:rsid w:val="002F413E"/>
    <w:rsid w:val="003010AF"/>
    <w:rsid w:val="00302989"/>
    <w:rsid w:val="00302FEA"/>
    <w:rsid w:val="00305FB6"/>
    <w:rsid w:val="003139CC"/>
    <w:rsid w:val="00322947"/>
    <w:rsid w:val="0032671D"/>
    <w:rsid w:val="00331017"/>
    <w:rsid w:val="003344DD"/>
    <w:rsid w:val="00353D92"/>
    <w:rsid w:val="003777D8"/>
    <w:rsid w:val="00384E56"/>
    <w:rsid w:val="00397B8E"/>
    <w:rsid w:val="003A6783"/>
    <w:rsid w:val="003D31D3"/>
    <w:rsid w:val="003D58DB"/>
    <w:rsid w:val="003E1950"/>
    <w:rsid w:val="003E2522"/>
    <w:rsid w:val="003F21FE"/>
    <w:rsid w:val="003F4EDF"/>
    <w:rsid w:val="004036BB"/>
    <w:rsid w:val="00431D5D"/>
    <w:rsid w:val="00435A8D"/>
    <w:rsid w:val="0043622A"/>
    <w:rsid w:val="0044247E"/>
    <w:rsid w:val="00457E71"/>
    <w:rsid w:val="004801D1"/>
    <w:rsid w:val="00485CC5"/>
    <w:rsid w:val="00487CF2"/>
    <w:rsid w:val="00492977"/>
    <w:rsid w:val="004948BE"/>
    <w:rsid w:val="004A3920"/>
    <w:rsid w:val="004B078C"/>
    <w:rsid w:val="004B35C7"/>
    <w:rsid w:val="004C5491"/>
    <w:rsid w:val="004F6CDD"/>
    <w:rsid w:val="005031A2"/>
    <w:rsid w:val="005103B4"/>
    <w:rsid w:val="00516E58"/>
    <w:rsid w:val="00532DC3"/>
    <w:rsid w:val="0053338B"/>
    <w:rsid w:val="005361B1"/>
    <w:rsid w:val="00564CB9"/>
    <w:rsid w:val="005676BE"/>
    <w:rsid w:val="00570667"/>
    <w:rsid w:val="00572490"/>
    <w:rsid w:val="005A3838"/>
    <w:rsid w:val="005A46AA"/>
    <w:rsid w:val="005A695F"/>
    <w:rsid w:val="005B4106"/>
    <w:rsid w:val="005C1739"/>
    <w:rsid w:val="005F54A8"/>
    <w:rsid w:val="006168FB"/>
    <w:rsid w:val="006415E0"/>
    <w:rsid w:val="00655C84"/>
    <w:rsid w:val="00655E90"/>
    <w:rsid w:val="00657D44"/>
    <w:rsid w:val="00667BCF"/>
    <w:rsid w:val="00685299"/>
    <w:rsid w:val="00685387"/>
    <w:rsid w:val="00687FC4"/>
    <w:rsid w:val="006917BE"/>
    <w:rsid w:val="006A4619"/>
    <w:rsid w:val="006E6451"/>
    <w:rsid w:val="006F4C5E"/>
    <w:rsid w:val="007217ED"/>
    <w:rsid w:val="00723212"/>
    <w:rsid w:val="00727A37"/>
    <w:rsid w:val="00755642"/>
    <w:rsid w:val="007803EA"/>
    <w:rsid w:val="007945F3"/>
    <w:rsid w:val="0079612D"/>
    <w:rsid w:val="007A2A74"/>
    <w:rsid w:val="007C27CB"/>
    <w:rsid w:val="007E49F9"/>
    <w:rsid w:val="007F5B09"/>
    <w:rsid w:val="008025FD"/>
    <w:rsid w:val="008030E4"/>
    <w:rsid w:val="00817C2C"/>
    <w:rsid w:val="0082210E"/>
    <w:rsid w:val="00827699"/>
    <w:rsid w:val="0084276F"/>
    <w:rsid w:val="0084516E"/>
    <w:rsid w:val="00845750"/>
    <w:rsid w:val="00860A3A"/>
    <w:rsid w:val="00861232"/>
    <w:rsid w:val="00883EE6"/>
    <w:rsid w:val="008A5446"/>
    <w:rsid w:val="008C54CF"/>
    <w:rsid w:val="008D515B"/>
    <w:rsid w:val="008D7080"/>
    <w:rsid w:val="00901DDB"/>
    <w:rsid w:val="00902486"/>
    <w:rsid w:val="00904CFD"/>
    <w:rsid w:val="00906C11"/>
    <w:rsid w:val="00906C2C"/>
    <w:rsid w:val="00936575"/>
    <w:rsid w:val="00937F16"/>
    <w:rsid w:val="00944257"/>
    <w:rsid w:val="00944F39"/>
    <w:rsid w:val="00947EE3"/>
    <w:rsid w:val="00961A41"/>
    <w:rsid w:val="00961A84"/>
    <w:rsid w:val="00963C9E"/>
    <w:rsid w:val="00967DBD"/>
    <w:rsid w:val="009926CB"/>
    <w:rsid w:val="009A5615"/>
    <w:rsid w:val="009B2B68"/>
    <w:rsid w:val="009E0A00"/>
    <w:rsid w:val="009F672C"/>
    <w:rsid w:val="00A06F75"/>
    <w:rsid w:val="00A07E5F"/>
    <w:rsid w:val="00A1222F"/>
    <w:rsid w:val="00A132EE"/>
    <w:rsid w:val="00A1788E"/>
    <w:rsid w:val="00A24AE0"/>
    <w:rsid w:val="00A329AE"/>
    <w:rsid w:val="00A32EB8"/>
    <w:rsid w:val="00A47172"/>
    <w:rsid w:val="00A63E68"/>
    <w:rsid w:val="00A76407"/>
    <w:rsid w:val="00A80105"/>
    <w:rsid w:val="00A847EC"/>
    <w:rsid w:val="00AC3F6B"/>
    <w:rsid w:val="00AE0FA5"/>
    <w:rsid w:val="00AE1915"/>
    <w:rsid w:val="00AE2D16"/>
    <w:rsid w:val="00AE7613"/>
    <w:rsid w:val="00AF719E"/>
    <w:rsid w:val="00B014D9"/>
    <w:rsid w:val="00B10F8F"/>
    <w:rsid w:val="00B111FA"/>
    <w:rsid w:val="00B119C2"/>
    <w:rsid w:val="00B13E9A"/>
    <w:rsid w:val="00B145BA"/>
    <w:rsid w:val="00B211E8"/>
    <w:rsid w:val="00B35C32"/>
    <w:rsid w:val="00B3773F"/>
    <w:rsid w:val="00B47627"/>
    <w:rsid w:val="00B50FAF"/>
    <w:rsid w:val="00B57A89"/>
    <w:rsid w:val="00B66E0E"/>
    <w:rsid w:val="00B70CB3"/>
    <w:rsid w:val="00B714D3"/>
    <w:rsid w:val="00BD38FC"/>
    <w:rsid w:val="00BE1C80"/>
    <w:rsid w:val="00BF6950"/>
    <w:rsid w:val="00C06F3A"/>
    <w:rsid w:val="00C11FA9"/>
    <w:rsid w:val="00C234AA"/>
    <w:rsid w:val="00C55E9A"/>
    <w:rsid w:val="00C61AE9"/>
    <w:rsid w:val="00C65545"/>
    <w:rsid w:val="00C712C6"/>
    <w:rsid w:val="00C76B6E"/>
    <w:rsid w:val="00C83B50"/>
    <w:rsid w:val="00C96D96"/>
    <w:rsid w:val="00C97C22"/>
    <w:rsid w:val="00CA5D8A"/>
    <w:rsid w:val="00CB383B"/>
    <w:rsid w:val="00CC25F1"/>
    <w:rsid w:val="00CD2863"/>
    <w:rsid w:val="00CF0FD4"/>
    <w:rsid w:val="00CF4FA4"/>
    <w:rsid w:val="00D066F6"/>
    <w:rsid w:val="00D123CE"/>
    <w:rsid w:val="00D22562"/>
    <w:rsid w:val="00D33B14"/>
    <w:rsid w:val="00D47763"/>
    <w:rsid w:val="00D554C1"/>
    <w:rsid w:val="00D859D4"/>
    <w:rsid w:val="00D86E6F"/>
    <w:rsid w:val="00D90D1D"/>
    <w:rsid w:val="00D9765A"/>
    <w:rsid w:val="00DB01B1"/>
    <w:rsid w:val="00DB523B"/>
    <w:rsid w:val="00DD00AF"/>
    <w:rsid w:val="00DD5C9F"/>
    <w:rsid w:val="00DF2AA9"/>
    <w:rsid w:val="00DF6CE4"/>
    <w:rsid w:val="00E24574"/>
    <w:rsid w:val="00E24FAA"/>
    <w:rsid w:val="00E37CEE"/>
    <w:rsid w:val="00E40124"/>
    <w:rsid w:val="00E458D9"/>
    <w:rsid w:val="00E50BF9"/>
    <w:rsid w:val="00E5284D"/>
    <w:rsid w:val="00E60346"/>
    <w:rsid w:val="00E6143B"/>
    <w:rsid w:val="00E763B6"/>
    <w:rsid w:val="00E77116"/>
    <w:rsid w:val="00EA3CDB"/>
    <w:rsid w:val="00EC1A39"/>
    <w:rsid w:val="00EC4678"/>
    <w:rsid w:val="00EC5398"/>
    <w:rsid w:val="00EC7676"/>
    <w:rsid w:val="00EE6207"/>
    <w:rsid w:val="00EE784F"/>
    <w:rsid w:val="00EF1EF0"/>
    <w:rsid w:val="00EF6FA9"/>
    <w:rsid w:val="00EF793E"/>
    <w:rsid w:val="00F006C1"/>
    <w:rsid w:val="00F044DB"/>
    <w:rsid w:val="00F05C47"/>
    <w:rsid w:val="00F17CAD"/>
    <w:rsid w:val="00F21B15"/>
    <w:rsid w:val="00F4012D"/>
    <w:rsid w:val="00F43087"/>
    <w:rsid w:val="00F43F2B"/>
    <w:rsid w:val="00F4425F"/>
    <w:rsid w:val="00F47198"/>
    <w:rsid w:val="00F72154"/>
    <w:rsid w:val="00F819F8"/>
    <w:rsid w:val="00F91B07"/>
    <w:rsid w:val="00F92582"/>
    <w:rsid w:val="00F93E7B"/>
    <w:rsid w:val="00FA329A"/>
    <w:rsid w:val="00FB35ED"/>
    <w:rsid w:val="00FC08BF"/>
    <w:rsid w:val="00FE520E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99A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C84"/>
    <w:pPr>
      <w:spacing w:before="80"/>
    </w:pPr>
    <w:rPr>
      <w:rFonts w:ascii="Arial" w:hAnsi="Arial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522"/>
    <w:pPr>
      <w:keepNext/>
      <w:keepLines/>
      <w:spacing w:before="0" w:after="300"/>
      <w:outlineLvl w:val="0"/>
    </w:pPr>
    <w:rPr>
      <w:rFonts w:eastAsiaTheme="majorEastAsia" w:cstheme="majorBidi"/>
      <w:color w:val="auto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522"/>
    <w:pPr>
      <w:keepNext/>
      <w:keepLines/>
      <w:spacing w:before="0" w:after="300"/>
      <w:outlineLvl w:val="1"/>
    </w:pPr>
    <w:rPr>
      <w:rFonts w:eastAsiaTheme="majorEastAsia" w:cstheme="majorBidi"/>
      <w:color w:val="000000" w:themeColor="text1"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9D3"/>
    <w:pPr>
      <w:keepNext/>
      <w:keepLines/>
      <w:spacing w:before="400" w:after="120"/>
      <w:outlineLvl w:val="2"/>
    </w:pPr>
    <w:rPr>
      <w:rFonts w:eastAsiaTheme="majorEastAsia" w:cstheme="majorBidi"/>
      <w:b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2522"/>
    <w:pPr>
      <w:keepNext/>
      <w:keepLines/>
      <w:spacing w:before="200" w:after="0"/>
      <w:outlineLvl w:val="3"/>
    </w:pPr>
    <w:rPr>
      <w:rFonts w:eastAsiaTheme="majorEastAsia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3E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6C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2522"/>
    <w:rPr>
      <w:rFonts w:ascii="Arial" w:eastAsiaTheme="majorEastAsia" w:hAnsi="Arial" w:cstheme="majorBidi"/>
      <w:sz w:val="44"/>
      <w:szCs w:val="4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E2522"/>
    <w:pPr>
      <w:spacing w:after="300" w:line="240" w:lineRule="auto"/>
      <w:contextualSpacing/>
    </w:pPr>
    <w:rPr>
      <w:rFonts w:eastAsiaTheme="majorEastAsia" w:cstheme="majorBidi"/>
      <w:color w:val="262626" w:themeColor="text1" w:themeTint="D9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522"/>
    <w:rPr>
      <w:rFonts w:ascii="Arial" w:eastAsiaTheme="majorEastAsia" w:hAnsi="Arial" w:cstheme="majorBidi"/>
      <w:color w:val="262626" w:themeColor="text1" w:themeTint="D9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E2522"/>
    <w:rPr>
      <w:rFonts w:ascii="Arial" w:eastAsiaTheme="majorEastAsia" w:hAnsi="Arial" w:cstheme="majorBidi"/>
      <w:color w:val="000000" w:themeColor="text1"/>
      <w:spacing w:val="6"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F00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C1"/>
    <w:rPr>
      <w:rFonts w:ascii="Museo Sans 500" w:hAnsi="Museo Sans 500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F00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C1"/>
    <w:rPr>
      <w:rFonts w:ascii="Museo Sans 500" w:hAnsi="Museo Sans 500"/>
      <w:color w:val="595959" w:themeColor="text1" w:themeTint="A6"/>
    </w:rPr>
  </w:style>
  <w:style w:type="paragraph" w:customStyle="1" w:styleId="Paragraph">
    <w:name w:val="Paragraph"/>
    <w:basedOn w:val="Normal"/>
    <w:link w:val="ParagraphChar"/>
    <w:rsid w:val="00FC08BF"/>
    <w:rPr>
      <w:rFonts w:eastAsiaTheme="minorEastAsia" w:cs="Arial"/>
      <w:lang w:eastAsia="en-GB"/>
    </w:rPr>
  </w:style>
  <w:style w:type="character" w:customStyle="1" w:styleId="ParagraphChar">
    <w:name w:val="Paragraph Char"/>
    <w:basedOn w:val="DefaultParagraphFont"/>
    <w:link w:val="Paragraph"/>
    <w:rsid w:val="00FC08BF"/>
    <w:rPr>
      <w:rFonts w:ascii="Arial" w:eastAsiaTheme="minorEastAsia" w:hAnsi="Arial" w:cs="Arial"/>
      <w:color w:val="595959" w:themeColor="text1" w:themeTint="A6"/>
      <w:lang w:eastAsia="en-GB"/>
    </w:rPr>
  </w:style>
  <w:style w:type="paragraph" w:customStyle="1" w:styleId="Greyinfo">
    <w:name w:val="Grey info"/>
    <w:basedOn w:val="Normal"/>
    <w:link w:val="GreyinfoChar"/>
    <w:rsid w:val="0018568A"/>
    <w:pPr>
      <w:spacing w:after="0" w:line="360" w:lineRule="auto"/>
    </w:pPr>
    <w:rPr>
      <w:rFonts w:ascii="Myriad Pro SemiExt" w:eastAsia="Times New Roman" w:hAnsi="Myriad Pro SemiExt" w:cs="Myriad Pro SemiExt"/>
      <w:color w:val="5F5F5F"/>
      <w:sz w:val="20"/>
      <w:szCs w:val="20"/>
    </w:rPr>
  </w:style>
  <w:style w:type="paragraph" w:customStyle="1" w:styleId="Blueinfo">
    <w:name w:val="Blue info"/>
    <w:basedOn w:val="Greyinfo"/>
    <w:link w:val="BlueinfoChar"/>
    <w:uiPriority w:val="99"/>
    <w:rsid w:val="0018568A"/>
    <w:rPr>
      <w:color w:val="2F63AB"/>
    </w:rPr>
  </w:style>
  <w:style w:type="character" w:customStyle="1" w:styleId="GreyinfoChar">
    <w:name w:val="Grey info Char"/>
    <w:basedOn w:val="DefaultParagraphFont"/>
    <w:link w:val="Greyinfo"/>
    <w:locked/>
    <w:rsid w:val="0018568A"/>
    <w:rPr>
      <w:rFonts w:ascii="Myriad Pro SemiExt" w:eastAsia="Times New Roman" w:hAnsi="Myriad Pro SemiExt" w:cs="Myriad Pro SemiExt"/>
      <w:color w:val="5F5F5F"/>
      <w:sz w:val="20"/>
      <w:szCs w:val="20"/>
    </w:rPr>
  </w:style>
  <w:style w:type="character" w:customStyle="1" w:styleId="BlueinfoChar">
    <w:name w:val="Blue info Char"/>
    <w:basedOn w:val="GreyinfoChar"/>
    <w:link w:val="Blueinfo"/>
    <w:uiPriority w:val="99"/>
    <w:locked/>
    <w:rsid w:val="0018568A"/>
    <w:rPr>
      <w:rFonts w:ascii="Myriad Pro SemiExt" w:eastAsia="Times New Roman" w:hAnsi="Myriad Pro SemiExt" w:cs="Myriad Pro SemiExt"/>
      <w:color w:val="2F63AB"/>
      <w:sz w:val="20"/>
      <w:szCs w:val="20"/>
    </w:rPr>
  </w:style>
  <w:style w:type="paragraph" w:customStyle="1" w:styleId="PageSubtitle">
    <w:name w:val="Page Subtitle"/>
    <w:basedOn w:val="Normal"/>
    <w:link w:val="PageSubtitleChar"/>
    <w:rsid w:val="0015328A"/>
    <w:rPr>
      <w:rFonts w:eastAsiaTheme="minorEastAsia" w:cs="Arial"/>
      <w:color w:val="000000" w:themeColor="text1"/>
      <w:spacing w:val="4"/>
      <w:sz w:val="32"/>
      <w:szCs w:val="32"/>
      <w:lang w:eastAsia="en-GB"/>
    </w:rPr>
  </w:style>
  <w:style w:type="character" w:customStyle="1" w:styleId="PageSubtitleChar">
    <w:name w:val="Page Subtitle Char"/>
    <w:basedOn w:val="DefaultParagraphFont"/>
    <w:link w:val="PageSubtitle"/>
    <w:rsid w:val="0015328A"/>
    <w:rPr>
      <w:rFonts w:ascii="Proxima Nova Light" w:eastAsiaTheme="minorEastAsia" w:hAnsi="Proxima Nova Light" w:cs="Arial"/>
      <w:color w:val="000000" w:themeColor="text1"/>
      <w:spacing w:val="4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/>
    <w:rsid w:val="003E2522"/>
    <w:rPr>
      <w:rFonts w:ascii="Arial" w:hAnsi="Arial"/>
      <w:b/>
      <w:bCs w:val="0"/>
      <w:i w:val="0"/>
      <w:iCs w:val="0"/>
      <w:color w:val="000000" w:themeColor="text1"/>
      <w:spacing w:val="6"/>
    </w:rPr>
  </w:style>
  <w:style w:type="paragraph" w:styleId="ListParagraph">
    <w:name w:val="List Paragraph"/>
    <w:basedOn w:val="Normal"/>
    <w:uiPriority w:val="34"/>
    <w:qFormat/>
    <w:rsid w:val="00FF41C8"/>
    <w:pPr>
      <w:contextualSpacing/>
    </w:pPr>
  </w:style>
  <w:style w:type="table" w:styleId="TableGrid">
    <w:name w:val="Table Grid"/>
    <w:basedOn w:val="TableNormal"/>
    <w:uiPriority w:val="59"/>
    <w:rsid w:val="002579C2"/>
    <w:pPr>
      <w:spacing w:after="0" w:line="240" w:lineRule="auto"/>
    </w:pPr>
    <w:rPr>
      <w:rFonts w:eastAsiaTheme="minorEastAsia"/>
      <w:color w:val="00EF9D"/>
      <w:lang w:eastAsia="en-GB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</w:style>
  <w:style w:type="paragraph" w:styleId="NoSpacing">
    <w:name w:val="No Spacing"/>
    <w:uiPriority w:val="1"/>
    <w:rsid w:val="00902486"/>
    <w:pPr>
      <w:spacing w:after="0" w:line="240" w:lineRule="auto"/>
      <w:ind w:left="425" w:hanging="425"/>
    </w:pPr>
    <w:rPr>
      <w:rFonts w:eastAsiaTheme="minorEastAsia"/>
      <w:color w:val="808080" w:themeColor="background1" w:themeShade="80"/>
      <w:lang w:eastAsia="en-GB"/>
    </w:rPr>
  </w:style>
  <w:style w:type="paragraph" w:customStyle="1" w:styleId="pTitle">
    <w:name w:val="&lt;p&gt; Title"/>
    <w:basedOn w:val="Paragraph"/>
    <w:link w:val="pTitleChar"/>
    <w:rsid w:val="00902486"/>
    <w:rPr>
      <w:sz w:val="24"/>
      <w:szCs w:val="28"/>
    </w:rPr>
  </w:style>
  <w:style w:type="character" w:customStyle="1" w:styleId="pTitleChar">
    <w:name w:val="&lt;p&gt; Title Char"/>
    <w:basedOn w:val="ParagraphChar"/>
    <w:link w:val="pTitle"/>
    <w:rsid w:val="00902486"/>
    <w:rPr>
      <w:rFonts w:ascii="Museo Sans 500" w:eastAsiaTheme="minorEastAsia" w:hAnsi="Museo Sans 500" w:cs="Arial"/>
      <w:color w:val="808080" w:themeColor="background1" w:themeShade="80"/>
      <w:spacing w:val="6"/>
      <w:sz w:val="24"/>
      <w:szCs w:val="28"/>
      <w:lang w:eastAsia="en-GB"/>
    </w:rPr>
  </w:style>
  <w:style w:type="paragraph" w:customStyle="1" w:styleId="CreoLink">
    <w:name w:val="Creo Link"/>
    <w:basedOn w:val="Normal"/>
    <w:link w:val="CreoLinkChar"/>
    <w:rsid w:val="00902486"/>
    <w:pPr>
      <w:keepNext/>
      <w:keepLines/>
      <w:ind w:left="57"/>
    </w:pPr>
    <w:rPr>
      <w:rFonts w:eastAsiaTheme="minorEastAsia" w:cstheme="minorHAnsi"/>
      <w:color w:val="FFFFFF" w:themeColor="background1"/>
      <w:lang w:eastAsia="en-GB"/>
    </w:rPr>
  </w:style>
  <w:style w:type="character" w:customStyle="1" w:styleId="CreoLinkChar">
    <w:name w:val="Creo Link Char"/>
    <w:basedOn w:val="DefaultParagraphFont"/>
    <w:link w:val="CreoLink"/>
    <w:rsid w:val="00902486"/>
    <w:rPr>
      <w:rFonts w:ascii="Museo Sans 500" w:eastAsiaTheme="minorEastAsia" w:hAnsi="Museo Sans 500" w:cstheme="minorHAnsi"/>
      <w:color w:val="FFFFFF" w:themeColor="background1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029D3"/>
    <w:rPr>
      <w:rFonts w:ascii="Arial" w:eastAsiaTheme="majorEastAsia" w:hAnsi="Arial" w:cstheme="majorBidi"/>
      <w:b/>
      <w:sz w:val="24"/>
      <w:szCs w:val="24"/>
    </w:rPr>
  </w:style>
  <w:style w:type="paragraph" w:customStyle="1" w:styleId="Hyperlink1">
    <w:name w:val="Hyperlink1"/>
    <w:basedOn w:val="Normal"/>
    <w:link w:val="hyperlinkChar"/>
    <w:qFormat/>
    <w:rsid w:val="003E2522"/>
    <w:pPr>
      <w:shd w:val="clear" w:color="auto" w:fill="00EF9D"/>
      <w:spacing w:after="400"/>
    </w:pPr>
    <w:rPr>
      <w:color w:val="000000" w:themeColor="text1"/>
      <w:spacing w:val="10"/>
    </w:rPr>
  </w:style>
  <w:style w:type="table" w:customStyle="1" w:styleId="Style2">
    <w:name w:val="Style2"/>
    <w:basedOn w:val="TableNormal"/>
    <w:uiPriority w:val="99"/>
    <w:rsid w:val="0079612D"/>
    <w:pPr>
      <w:spacing w:after="0" w:line="240" w:lineRule="auto"/>
    </w:pPr>
    <w:rPr>
      <w:rFonts w:eastAsiaTheme="minorEastAsia"/>
      <w:lang w:eastAsia="en-GB"/>
    </w:rPr>
    <w:tblPr/>
    <w:tcPr>
      <w:shd w:val="clear" w:color="auto" w:fill="2A2A2A"/>
    </w:tcPr>
  </w:style>
  <w:style w:type="character" w:customStyle="1" w:styleId="hyperlinkChar">
    <w:name w:val="hyperlink Char"/>
    <w:basedOn w:val="DefaultParagraphFont"/>
    <w:link w:val="Hyperlink1"/>
    <w:rsid w:val="003E2522"/>
    <w:rPr>
      <w:rFonts w:ascii="Arial" w:hAnsi="Arial"/>
      <w:color w:val="000000" w:themeColor="text1"/>
      <w:spacing w:val="10"/>
      <w:shd w:val="clear" w:color="auto" w:fill="00EF9D"/>
    </w:rPr>
  </w:style>
  <w:style w:type="character" w:styleId="Emphasis">
    <w:name w:val="Emphasis"/>
    <w:basedOn w:val="DefaultParagraphFont"/>
    <w:uiPriority w:val="20"/>
    <w:qFormat/>
    <w:rsid w:val="003E2522"/>
    <w:rPr>
      <w:rFonts w:ascii="Arial" w:hAnsi="Arial"/>
      <w:b w:val="0"/>
      <w:i/>
      <w:iCs/>
    </w:rPr>
  </w:style>
  <w:style w:type="paragraph" w:customStyle="1" w:styleId="PageTitle">
    <w:name w:val="Page Title"/>
    <w:basedOn w:val="Paragraph"/>
    <w:link w:val="PageTitleChar"/>
    <w:rsid w:val="00435A8D"/>
    <w:pPr>
      <w:spacing w:before="0"/>
    </w:pPr>
    <w:rPr>
      <w:rFonts w:ascii="Museo 900" w:hAnsi="Museo 900"/>
      <w:color w:val="2A2A2A"/>
      <w:spacing w:val="-12"/>
      <w:sz w:val="44"/>
      <w:szCs w:val="44"/>
    </w:rPr>
  </w:style>
  <w:style w:type="character" w:customStyle="1" w:styleId="PageTitleChar">
    <w:name w:val="Page Title Char"/>
    <w:basedOn w:val="ParagraphChar"/>
    <w:link w:val="PageTitle"/>
    <w:rsid w:val="00435A8D"/>
    <w:rPr>
      <w:rFonts w:ascii="Museo 900" w:eastAsiaTheme="minorEastAsia" w:hAnsi="Museo 900" w:cs="Arial"/>
      <w:color w:val="2A2A2A"/>
      <w:spacing w:val="-12"/>
      <w:sz w:val="44"/>
      <w:szCs w:val="4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E2522"/>
    <w:rPr>
      <w:rFonts w:ascii="Arial" w:eastAsiaTheme="majorEastAsia" w:hAnsi="Arial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A63E6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510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B4"/>
    <w:rPr>
      <w:rFonts w:ascii="Proxima Nova Light" w:hAnsi="Proxima Nova Light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B4"/>
    <w:rPr>
      <w:rFonts w:ascii="Proxima Nova Light" w:hAnsi="Proxima Nova Light"/>
      <w:b/>
      <w:bCs/>
      <w:color w:val="404040" w:themeColor="text1" w:themeTint="BF"/>
      <w:sz w:val="20"/>
      <w:szCs w:val="20"/>
    </w:rPr>
  </w:style>
  <w:style w:type="paragraph" w:customStyle="1" w:styleId="Tablestyle">
    <w:name w:val="Table style"/>
    <w:basedOn w:val="Normal"/>
    <w:qFormat/>
    <w:rsid w:val="00B57A89"/>
    <w:pPr>
      <w:spacing w:before="0" w:after="0" w:line="240" w:lineRule="auto"/>
    </w:pPr>
    <w:rPr>
      <w:rFonts w:eastAsiaTheme="minorEastAsia"/>
      <w:color w:val="808080" w:themeColor="background1" w:themeShade="80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B5926"/>
    <w:rPr>
      <w:color w:val="808080" w:themeColor="background1" w:themeShade="80"/>
      <w:u w:val="single"/>
    </w:rPr>
  </w:style>
  <w:style w:type="paragraph" w:customStyle="1" w:styleId="TableStyle0">
    <w:name w:val="Table Style"/>
    <w:basedOn w:val="PageSubtitle"/>
    <w:link w:val="TableStyleChar"/>
    <w:qFormat/>
    <w:rsid w:val="00B57A89"/>
    <w:pPr>
      <w:spacing w:before="0" w:after="0" w:line="240" w:lineRule="auto"/>
    </w:pPr>
    <w:rPr>
      <w:color w:val="595959" w:themeColor="text1" w:themeTint="A6"/>
      <w:sz w:val="20"/>
      <w:szCs w:val="20"/>
    </w:rPr>
  </w:style>
  <w:style w:type="character" w:customStyle="1" w:styleId="TableStyleChar">
    <w:name w:val="Table Style Char"/>
    <w:basedOn w:val="PageSubtitleChar"/>
    <w:link w:val="TableStyle0"/>
    <w:rsid w:val="00B57A89"/>
    <w:rPr>
      <w:rFonts w:ascii="Arial" w:eastAsiaTheme="minorEastAsia" w:hAnsi="Arial" w:cs="Arial"/>
      <w:color w:val="595959" w:themeColor="text1" w:themeTint="A6"/>
      <w:spacing w:val="4"/>
      <w:sz w:val="20"/>
      <w:szCs w:val="20"/>
      <w:lang w:eastAsia="en-GB"/>
    </w:rPr>
  </w:style>
  <w:style w:type="paragraph" w:customStyle="1" w:styleId="Default">
    <w:name w:val="Default"/>
    <w:rsid w:val="001A582C"/>
    <w:pPr>
      <w:autoSpaceDE w:val="0"/>
      <w:autoSpaceDN w:val="0"/>
      <w:adjustRightInd w:val="0"/>
      <w:spacing w:after="0" w:line="240" w:lineRule="auto"/>
      <w:ind w:left="425" w:hanging="425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customStyle="1" w:styleId="DeveloperNotes">
    <w:name w:val="Developer Notes"/>
    <w:basedOn w:val="Normal"/>
    <w:link w:val="DeveloperNotesChar"/>
    <w:qFormat/>
    <w:rsid w:val="00B014D9"/>
    <w:pPr>
      <w:pBdr>
        <w:top w:val="single" w:sz="4" w:space="5" w:color="808080" w:themeColor="background1" w:themeShade="80"/>
        <w:left w:val="single" w:sz="4" w:space="5" w:color="808080" w:themeColor="background1" w:themeShade="80"/>
        <w:bottom w:val="single" w:sz="4" w:space="5" w:color="808080" w:themeColor="background1" w:themeShade="80"/>
        <w:right w:val="single" w:sz="4" w:space="5" w:color="808080" w:themeColor="background1" w:themeShade="80"/>
      </w:pBdr>
      <w:shd w:val="clear" w:color="auto" w:fill="D9D9D9" w:themeFill="background1" w:themeFillShade="D9"/>
      <w:ind w:left="284" w:right="284"/>
    </w:pPr>
    <w:rPr>
      <w:b/>
    </w:rPr>
  </w:style>
  <w:style w:type="character" w:customStyle="1" w:styleId="DeveloperNotesChar">
    <w:name w:val="Developer Notes Char"/>
    <w:basedOn w:val="DefaultParagraphFont"/>
    <w:link w:val="DeveloperNotes"/>
    <w:rsid w:val="00B014D9"/>
    <w:rPr>
      <w:rFonts w:ascii="Arial" w:hAnsi="Arial"/>
      <w:b/>
      <w:color w:val="595959" w:themeColor="text1" w:themeTint="A6"/>
      <w:shd w:val="clear" w:color="auto" w:fill="D9D9D9" w:themeFill="background1" w:themeFillShade="D9"/>
    </w:rPr>
  </w:style>
  <w:style w:type="character" w:styleId="FollowedHyperlink">
    <w:name w:val="FollowedHyperlink"/>
    <w:basedOn w:val="DefaultParagraphFont"/>
    <w:uiPriority w:val="99"/>
    <w:semiHidden/>
    <w:unhideWhenUsed/>
    <w:rsid w:val="00397B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C84"/>
    <w:pPr>
      <w:spacing w:before="80"/>
    </w:pPr>
    <w:rPr>
      <w:rFonts w:ascii="Arial" w:hAnsi="Arial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522"/>
    <w:pPr>
      <w:keepNext/>
      <w:keepLines/>
      <w:spacing w:before="0" w:after="300"/>
      <w:outlineLvl w:val="0"/>
    </w:pPr>
    <w:rPr>
      <w:rFonts w:eastAsiaTheme="majorEastAsia" w:cstheme="majorBidi"/>
      <w:color w:val="auto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522"/>
    <w:pPr>
      <w:keepNext/>
      <w:keepLines/>
      <w:spacing w:before="0" w:after="300"/>
      <w:outlineLvl w:val="1"/>
    </w:pPr>
    <w:rPr>
      <w:rFonts w:eastAsiaTheme="majorEastAsia" w:cstheme="majorBidi"/>
      <w:color w:val="000000" w:themeColor="text1"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9D3"/>
    <w:pPr>
      <w:keepNext/>
      <w:keepLines/>
      <w:spacing w:before="400" w:after="120"/>
      <w:outlineLvl w:val="2"/>
    </w:pPr>
    <w:rPr>
      <w:rFonts w:eastAsiaTheme="majorEastAsia" w:cstheme="majorBidi"/>
      <w:b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2522"/>
    <w:pPr>
      <w:keepNext/>
      <w:keepLines/>
      <w:spacing w:before="200" w:after="0"/>
      <w:outlineLvl w:val="3"/>
    </w:pPr>
    <w:rPr>
      <w:rFonts w:eastAsiaTheme="majorEastAsia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3E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6C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2522"/>
    <w:rPr>
      <w:rFonts w:ascii="Arial" w:eastAsiaTheme="majorEastAsia" w:hAnsi="Arial" w:cstheme="majorBidi"/>
      <w:sz w:val="44"/>
      <w:szCs w:val="4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E2522"/>
    <w:pPr>
      <w:spacing w:after="300" w:line="240" w:lineRule="auto"/>
      <w:contextualSpacing/>
    </w:pPr>
    <w:rPr>
      <w:rFonts w:eastAsiaTheme="majorEastAsia" w:cstheme="majorBidi"/>
      <w:color w:val="262626" w:themeColor="text1" w:themeTint="D9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522"/>
    <w:rPr>
      <w:rFonts w:ascii="Arial" w:eastAsiaTheme="majorEastAsia" w:hAnsi="Arial" w:cstheme="majorBidi"/>
      <w:color w:val="262626" w:themeColor="text1" w:themeTint="D9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E2522"/>
    <w:rPr>
      <w:rFonts w:ascii="Arial" w:eastAsiaTheme="majorEastAsia" w:hAnsi="Arial" w:cstheme="majorBidi"/>
      <w:color w:val="000000" w:themeColor="text1"/>
      <w:spacing w:val="6"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F00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C1"/>
    <w:rPr>
      <w:rFonts w:ascii="Museo Sans 500" w:hAnsi="Museo Sans 500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F00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C1"/>
    <w:rPr>
      <w:rFonts w:ascii="Museo Sans 500" w:hAnsi="Museo Sans 500"/>
      <w:color w:val="595959" w:themeColor="text1" w:themeTint="A6"/>
    </w:rPr>
  </w:style>
  <w:style w:type="paragraph" w:customStyle="1" w:styleId="Paragraph">
    <w:name w:val="Paragraph"/>
    <w:basedOn w:val="Normal"/>
    <w:link w:val="ParagraphChar"/>
    <w:rsid w:val="00FC08BF"/>
    <w:rPr>
      <w:rFonts w:eastAsiaTheme="minorEastAsia" w:cs="Arial"/>
      <w:lang w:eastAsia="en-GB"/>
    </w:rPr>
  </w:style>
  <w:style w:type="character" w:customStyle="1" w:styleId="ParagraphChar">
    <w:name w:val="Paragraph Char"/>
    <w:basedOn w:val="DefaultParagraphFont"/>
    <w:link w:val="Paragraph"/>
    <w:rsid w:val="00FC08BF"/>
    <w:rPr>
      <w:rFonts w:ascii="Arial" w:eastAsiaTheme="minorEastAsia" w:hAnsi="Arial" w:cs="Arial"/>
      <w:color w:val="595959" w:themeColor="text1" w:themeTint="A6"/>
      <w:lang w:eastAsia="en-GB"/>
    </w:rPr>
  </w:style>
  <w:style w:type="paragraph" w:customStyle="1" w:styleId="Greyinfo">
    <w:name w:val="Grey info"/>
    <w:basedOn w:val="Normal"/>
    <w:link w:val="GreyinfoChar"/>
    <w:rsid w:val="0018568A"/>
    <w:pPr>
      <w:spacing w:after="0" w:line="360" w:lineRule="auto"/>
    </w:pPr>
    <w:rPr>
      <w:rFonts w:ascii="Myriad Pro SemiExt" w:eastAsia="Times New Roman" w:hAnsi="Myriad Pro SemiExt" w:cs="Myriad Pro SemiExt"/>
      <w:color w:val="5F5F5F"/>
      <w:sz w:val="20"/>
      <w:szCs w:val="20"/>
    </w:rPr>
  </w:style>
  <w:style w:type="paragraph" w:customStyle="1" w:styleId="Blueinfo">
    <w:name w:val="Blue info"/>
    <w:basedOn w:val="Greyinfo"/>
    <w:link w:val="BlueinfoChar"/>
    <w:uiPriority w:val="99"/>
    <w:rsid w:val="0018568A"/>
    <w:rPr>
      <w:color w:val="2F63AB"/>
    </w:rPr>
  </w:style>
  <w:style w:type="character" w:customStyle="1" w:styleId="GreyinfoChar">
    <w:name w:val="Grey info Char"/>
    <w:basedOn w:val="DefaultParagraphFont"/>
    <w:link w:val="Greyinfo"/>
    <w:locked/>
    <w:rsid w:val="0018568A"/>
    <w:rPr>
      <w:rFonts w:ascii="Myriad Pro SemiExt" w:eastAsia="Times New Roman" w:hAnsi="Myriad Pro SemiExt" w:cs="Myriad Pro SemiExt"/>
      <w:color w:val="5F5F5F"/>
      <w:sz w:val="20"/>
      <w:szCs w:val="20"/>
    </w:rPr>
  </w:style>
  <w:style w:type="character" w:customStyle="1" w:styleId="BlueinfoChar">
    <w:name w:val="Blue info Char"/>
    <w:basedOn w:val="GreyinfoChar"/>
    <w:link w:val="Blueinfo"/>
    <w:uiPriority w:val="99"/>
    <w:locked/>
    <w:rsid w:val="0018568A"/>
    <w:rPr>
      <w:rFonts w:ascii="Myriad Pro SemiExt" w:eastAsia="Times New Roman" w:hAnsi="Myriad Pro SemiExt" w:cs="Myriad Pro SemiExt"/>
      <w:color w:val="2F63AB"/>
      <w:sz w:val="20"/>
      <w:szCs w:val="20"/>
    </w:rPr>
  </w:style>
  <w:style w:type="paragraph" w:customStyle="1" w:styleId="PageSubtitle">
    <w:name w:val="Page Subtitle"/>
    <w:basedOn w:val="Normal"/>
    <w:link w:val="PageSubtitleChar"/>
    <w:rsid w:val="0015328A"/>
    <w:rPr>
      <w:rFonts w:eastAsiaTheme="minorEastAsia" w:cs="Arial"/>
      <w:color w:val="000000" w:themeColor="text1"/>
      <w:spacing w:val="4"/>
      <w:sz w:val="32"/>
      <w:szCs w:val="32"/>
      <w:lang w:eastAsia="en-GB"/>
    </w:rPr>
  </w:style>
  <w:style w:type="character" w:customStyle="1" w:styleId="PageSubtitleChar">
    <w:name w:val="Page Subtitle Char"/>
    <w:basedOn w:val="DefaultParagraphFont"/>
    <w:link w:val="PageSubtitle"/>
    <w:rsid w:val="0015328A"/>
    <w:rPr>
      <w:rFonts w:ascii="Proxima Nova Light" w:eastAsiaTheme="minorEastAsia" w:hAnsi="Proxima Nova Light" w:cs="Arial"/>
      <w:color w:val="000000" w:themeColor="text1"/>
      <w:spacing w:val="4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/>
    <w:rsid w:val="003E2522"/>
    <w:rPr>
      <w:rFonts w:ascii="Arial" w:hAnsi="Arial"/>
      <w:b/>
      <w:bCs w:val="0"/>
      <w:i w:val="0"/>
      <w:iCs w:val="0"/>
      <w:color w:val="000000" w:themeColor="text1"/>
      <w:spacing w:val="6"/>
    </w:rPr>
  </w:style>
  <w:style w:type="paragraph" w:styleId="ListParagraph">
    <w:name w:val="List Paragraph"/>
    <w:basedOn w:val="Normal"/>
    <w:uiPriority w:val="34"/>
    <w:qFormat/>
    <w:rsid w:val="00FF41C8"/>
    <w:pPr>
      <w:contextualSpacing/>
    </w:pPr>
  </w:style>
  <w:style w:type="table" w:styleId="TableGrid">
    <w:name w:val="Table Grid"/>
    <w:basedOn w:val="TableNormal"/>
    <w:uiPriority w:val="59"/>
    <w:rsid w:val="002579C2"/>
    <w:pPr>
      <w:spacing w:after="0" w:line="240" w:lineRule="auto"/>
    </w:pPr>
    <w:rPr>
      <w:rFonts w:eastAsiaTheme="minorEastAsia"/>
      <w:color w:val="00EF9D"/>
      <w:lang w:eastAsia="en-GB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</w:style>
  <w:style w:type="paragraph" w:styleId="NoSpacing">
    <w:name w:val="No Spacing"/>
    <w:uiPriority w:val="1"/>
    <w:rsid w:val="00902486"/>
    <w:pPr>
      <w:spacing w:after="0" w:line="240" w:lineRule="auto"/>
      <w:ind w:left="425" w:hanging="425"/>
    </w:pPr>
    <w:rPr>
      <w:rFonts w:eastAsiaTheme="minorEastAsia"/>
      <w:color w:val="808080" w:themeColor="background1" w:themeShade="80"/>
      <w:lang w:eastAsia="en-GB"/>
    </w:rPr>
  </w:style>
  <w:style w:type="paragraph" w:customStyle="1" w:styleId="pTitle">
    <w:name w:val="&lt;p&gt; Title"/>
    <w:basedOn w:val="Paragraph"/>
    <w:link w:val="pTitleChar"/>
    <w:rsid w:val="00902486"/>
    <w:rPr>
      <w:sz w:val="24"/>
      <w:szCs w:val="28"/>
    </w:rPr>
  </w:style>
  <w:style w:type="character" w:customStyle="1" w:styleId="pTitleChar">
    <w:name w:val="&lt;p&gt; Title Char"/>
    <w:basedOn w:val="ParagraphChar"/>
    <w:link w:val="pTitle"/>
    <w:rsid w:val="00902486"/>
    <w:rPr>
      <w:rFonts w:ascii="Museo Sans 500" w:eastAsiaTheme="minorEastAsia" w:hAnsi="Museo Sans 500" w:cs="Arial"/>
      <w:color w:val="808080" w:themeColor="background1" w:themeShade="80"/>
      <w:spacing w:val="6"/>
      <w:sz w:val="24"/>
      <w:szCs w:val="28"/>
      <w:lang w:eastAsia="en-GB"/>
    </w:rPr>
  </w:style>
  <w:style w:type="paragraph" w:customStyle="1" w:styleId="CreoLink">
    <w:name w:val="Creo Link"/>
    <w:basedOn w:val="Normal"/>
    <w:link w:val="CreoLinkChar"/>
    <w:rsid w:val="00902486"/>
    <w:pPr>
      <w:keepNext/>
      <w:keepLines/>
      <w:ind w:left="57"/>
    </w:pPr>
    <w:rPr>
      <w:rFonts w:eastAsiaTheme="minorEastAsia" w:cstheme="minorHAnsi"/>
      <w:color w:val="FFFFFF" w:themeColor="background1"/>
      <w:lang w:eastAsia="en-GB"/>
    </w:rPr>
  </w:style>
  <w:style w:type="character" w:customStyle="1" w:styleId="CreoLinkChar">
    <w:name w:val="Creo Link Char"/>
    <w:basedOn w:val="DefaultParagraphFont"/>
    <w:link w:val="CreoLink"/>
    <w:rsid w:val="00902486"/>
    <w:rPr>
      <w:rFonts w:ascii="Museo Sans 500" w:eastAsiaTheme="minorEastAsia" w:hAnsi="Museo Sans 500" w:cstheme="minorHAnsi"/>
      <w:color w:val="FFFFFF" w:themeColor="background1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029D3"/>
    <w:rPr>
      <w:rFonts w:ascii="Arial" w:eastAsiaTheme="majorEastAsia" w:hAnsi="Arial" w:cstheme="majorBidi"/>
      <w:b/>
      <w:sz w:val="24"/>
      <w:szCs w:val="24"/>
    </w:rPr>
  </w:style>
  <w:style w:type="paragraph" w:customStyle="1" w:styleId="Hyperlink1">
    <w:name w:val="Hyperlink1"/>
    <w:basedOn w:val="Normal"/>
    <w:link w:val="hyperlinkChar"/>
    <w:qFormat/>
    <w:rsid w:val="003E2522"/>
    <w:pPr>
      <w:shd w:val="clear" w:color="auto" w:fill="00EF9D"/>
      <w:spacing w:after="400"/>
    </w:pPr>
    <w:rPr>
      <w:color w:val="000000" w:themeColor="text1"/>
      <w:spacing w:val="10"/>
    </w:rPr>
  </w:style>
  <w:style w:type="table" w:customStyle="1" w:styleId="Style2">
    <w:name w:val="Style2"/>
    <w:basedOn w:val="TableNormal"/>
    <w:uiPriority w:val="99"/>
    <w:rsid w:val="0079612D"/>
    <w:pPr>
      <w:spacing w:after="0" w:line="240" w:lineRule="auto"/>
    </w:pPr>
    <w:rPr>
      <w:rFonts w:eastAsiaTheme="minorEastAsia"/>
      <w:lang w:eastAsia="en-GB"/>
    </w:rPr>
    <w:tblPr/>
    <w:tcPr>
      <w:shd w:val="clear" w:color="auto" w:fill="2A2A2A"/>
    </w:tcPr>
  </w:style>
  <w:style w:type="character" w:customStyle="1" w:styleId="hyperlinkChar">
    <w:name w:val="hyperlink Char"/>
    <w:basedOn w:val="DefaultParagraphFont"/>
    <w:link w:val="Hyperlink1"/>
    <w:rsid w:val="003E2522"/>
    <w:rPr>
      <w:rFonts w:ascii="Arial" w:hAnsi="Arial"/>
      <w:color w:val="000000" w:themeColor="text1"/>
      <w:spacing w:val="10"/>
      <w:shd w:val="clear" w:color="auto" w:fill="00EF9D"/>
    </w:rPr>
  </w:style>
  <w:style w:type="character" w:styleId="Emphasis">
    <w:name w:val="Emphasis"/>
    <w:basedOn w:val="DefaultParagraphFont"/>
    <w:uiPriority w:val="20"/>
    <w:qFormat/>
    <w:rsid w:val="003E2522"/>
    <w:rPr>
      <w:rFonts w:ascii="Arial" w:hAnsi="Arial"/>
      <w:b w:val="0"/>
      <w:i/>
      <w:iCs/>
    </w:rPr>
  </w:style>
  <w:style w:type="paragraph" w:customStyle="1" w:styleId="PageTitle">
    <w:name w:val="Page Title"/>
    <w:basedOn w:val="Paragraph"/>
    <w:link w:val="PageTitleChar"/>
    <w:rsid w:val="00435A8D"/>
    <w:pPr>
      <w:spacing w:before="0"/>
    </w:pPr>
    <w:rPr>
      <w:rFonts w:ascii="Museo 900" w:hAnsi="Museo 900"/>
      <w:color w:val="2A2A2A"/>
      <w:spacing w:val="-12"/>
      <w:sz w:val="44"/>
      <w:szCs w:val="44"/>
    </w:rPr>
  </w:style>
  <w:style w:type="character" w:customStyle="1" w:styleId="PageTitleChar">
    <w:name w:val="Page Title Char"/>
    <w:basedOn w:val="ParagraphChar"/>
    <w:link w:val="PageTitle"/>
    <w:rsid w:val="00435A8D"/>
    <w:rPr>
      <w:rFonts w:ascii="Museo 900" w:eastAsiaTheme="minorEastAsia" w:hAnsi="Museo 900" w:cs="Arial"/>
      <w:color w:val="2A2A2A"/>
      <w:spacing w:val="-12"/>
      <w:sz w:val="44"/>
      <w:szCs w:val="4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E2522"/>
    <w:rPr>
      <w:rFonts w:ascii="Arial" w:eastAsiaTheme="majorEastAsia" w:hAnsi="Arial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A63E6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510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B4"/>
    <w:rPr>
      <w:rFonts w:ascii="Proxima Nova Light" w:hAnsi="Proxima Nova Light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B4"/>
    <w:rPr>
      <w:rFonts w:ascii="Proxima Nova Light" w:hAnsi="Proxima Nova Light"/>
      <w:b/>
      <w:bCs/>
      <w:color w:val="404040" w:themeColor="text1" w:themeTint="BF"/>
      <w:sz w:val="20"/>
      <w:szCs w:val="20"/>
    </w:rPr>
  </w:style>
  <w:style w:type="paragraph" w:customStyle="1" w:styleId="Tablestyle">
    <w:name w:val="Table style"/>
    <w:basedOn w:val="Normal"/>
    <w:qFormat/>
    <w:rsid w:val="00B57A89"/>
    <w:pPr>
      <w:spacing w:before="0" w:after="0" w:line="240" w:lineRule="auto"/>
    </w:pPr>
    <w:rPr>
      <w:rFonts w:eastAsiaTheme="minorEastAsia"/>
      <w:color w:val="808080" w:themeColor="background1" w:themeShade="80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B5926"/>
    <w:rPr>
      <w:color w:val="808080" w:themeColor="background1" w:themeShade="80"/>
      <w:u w:val="single"/>
    </w:rPr>
  </w:style>
  <w:style w:type="paragraph" w:customStyle="1" w:styleId="TableStyle0">
    <w:name w:val="Table Style"/>
    <w:basedOn w:val="PageSubtitle"/>
    <w:link w:val="TableStyleChar"/>
    <w:qFormat/>
    <w:rsid w:val="00B57A89"/>
    <w:pPr>
      <w:spacing w:before="0" w:after="0" w:line="240" w:lineRule="auto"/>
    </w:pPr>
    <w:rPr>
      <w:color w:val="595959" w:themeColor="text1" w:themeTint="A6"/>
      <w:sz w:val="20"/>
      <w:szCs w:val="20"/>
    </w:rPr>
  </w:style>
  <w:style w:type="character" w:customStyle="1" w:styleId="TableStyleChar">
    <w:name w:val="Table Style Char"/>
    <w:basedOn w:val="PageSubtitleChar"/>
    <w:link w:val="TableStyle0"/>
    <w:rsid w:val="00B57A89"/>
    <w:rPr>
      <w:rFonts w:ascii="Arial" w:eastAsiaTheme="minorEastAsia" w:hAnsi="Arial" w:cs="Arial"/>
      <w:color w:val="595959" w:themeColor="text1" w:themeTint="A6"/>
      <w:spacing w:val="4"/>
      <w:sz w:val="20"/>
      <w:szCs w:val="20"/>
      <w:lang w:eastAsia="en-GB"/>
    </w:rPr>
  </w:style>
  <w:style w:type="paragraph" w:customStyle="1" w:styleId="Default">
    <w:name w:val="Default"/>
    <w:rsid w:val="001A582C"/>
    <w:pPr>
      <w:autoSpaceDE w:val="0"/>
      <w:autoSpaceDN w:val="0"/>
      <w:adjustRightInd w:val="0"/>
      <w:spacing w:after="0" w:line="240" w:lineRule="auto"/>
      <w:ind w:left="425" w:hanging="425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customStyle="1" w:styleId="DeveloperNotes">
    <w:name w:val="Developer Notes"/>
    <w:basedOn w:val="Normal"/>
    <w:link w:val="DeveloperNotesChar"/>
    <w:qFormat/>
    <w:rsid w:val="00B014D9"/>
    <w:pPr>
      <w:pBdr>
        <w:top w:val="single" w:sz="4" w:space="5" w:color="808080" w:themeColor="background1" w:themeShade="80"/>
        <w:left w:val="single" w:sz="4" w:space="5" w:color="808080" w:themeColor="background1" w:themeShade="80"/>
        <w:bottom w:val="single" w:sz="4" w:space="5" w:color="808080" w:themeColor="background1" w:themeShade="80"/>
        <w:right w:val="single" w:sz="4" w:space="5" w:color="808080" w:themeColor="background1" w:themeShade="80"/>
      </w:pBdr>
      <w:shd w:val="clear" w:color="auto" w:fill="D9D9D9" w:themeFill="background1" w:themeFillShade="D9"/>
      <w:ind w:left="284" w:right="284"/>
    </w:pPr>
    <w:rPr>
      <w:b/>
    </w:rPr>
  </w:style>
  <w:style w:type="character" w:customStyle="1" w:styleId="DeveloperNotesChar">
    <w:name w:val="Developer Notes Char"/>
    <w:basedOn w:val="DefaultParagraphFont"/>
    <w:link w:val="DeveloperNotes"/>
    <w:rsid w:val="00B014D9"/>
    <w:rPr>
      <w:rFonts w:ascii="Arial" w:hAnsi="Arial"/>
      <w:b/>
      <w:color w:val="595959" w:themeColor="text1" w:themeTint="A6"/>
      <w:shd w:val="clear" w:color="auto" w:fill="D9D9D9" w:themeFill="background1" w:themeFillShade="D9"/>
    </w:rPr>
  </w:style>
  <w:style w:type="character" w:styleId="FollowedHyperlink">
    <w:name w:val="FollowedHyperlink"/>
    <w:basedOn w:val="DefaultParagraphFont"/>
    <w:uiPriority w:val="99"/>
    <w:semiHidden/>
    <w:unhideWhenUsed/>
    <w:rsid w:val="0039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wybodaeth@CBMcymru.co.uk" TargetMode="External"/><Relationship Id="rId18" Type="http://schemas.openxmlformats.org/officeDocument/2006/relationships/hyperlink" Target="http://creo.prevue.it/view/30w2l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creo.prevue.it/view/46atx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nquiries@CBMwales.co.uk" TargetMode="External"/><Relationship Id="rId17" Type="http://schemas.openxmlformats.org/officeDocument/2006/relationships/hyperlink" Target="http://creo.prevue.it/view/z8m1yx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reo.prevue.it/view/elba93" TargetMode="External"/><Relationship Id="rId20" Type="http://schemas.openxmlformats.org/officeDocument/2006/relationships/hyperlink" Target="http://creo.prevue.it/view/z8m1y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.whittle@wales.ac.uk" TargetMode="External"/><Relationship Id="rId24" Type="http://schemas.openxmlformats.org/officeDocument/2006/relationships/hyperlink" Target="mailto:wybodaeth@cbmcymru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thub.com/roots/sage" TargetMode="External"/><Relationship Id="rId23" Type="http://schemas.openxmlformats.org/officeDocument/2006/relationships/hyperlink" Target="mailto:info@cbmwales.co.uk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creo.prevue.it/view/elba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ordpress.org/download/" TargetMode="External"/><Relationship Id="rId22" Type="http://schemas.openxmlformats.org/officeDocument/2006/relationships/hyperlink" Target="http://creo.prevue.it/view/3gfxql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6F71C-7109-4454-A998-30FDECDD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F4F10F7F.dotm</Template>
  <TotalTime>107</TotalTime>
  <Pages>17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stoker</dc:creator>
  <cp:lastModifiedBy>Andrew</cp:lastModifiedBy>
  <cp:revision>4</cp:revision>
  <cp:lastPrinted>2015-04-29T15:44:00Z</cp:lastPrinted>
  <dcterms:created xsi:type="dcterms:W3CDTF">2015-05-05T10:08:00Z</dcterms:created>
  <dcterms:modified xsi:type="dcterms:W3CDTF">2015-05-05T11:55:00Z</dcterms:modified>
</cp:coreProperties>
</file>